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7CA86" w14:textId="77777777" w:rsidR="002625DB" w:rsidRDefault="002625DB" w:rsidP="000E52F0">
      <w:pPr>
        <w:jc w:val="both"/>
        <w:rPr>
          <w:rFonts w:ascii="Arial" w:hAnsi="Arial" w:cs="Arial"/>
          <w:b/>
          <w:sz w:val="24"/>
          <w:szCs w:val="24"/>
        </w:rPr>
      </w:pPr>
    </w:p>
    <w:p w14:paraId="243158D6" w14:textId="39349F39" w:rsidR="000E52F0" w:rsidRPr="002F72F0" w:rsidRDefault="000E52F0" w:rsidP="002F72F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F72F0">
        <w:rPr>
          <w:rFonts w:ascii="Arial" w:hAnsi="Arial" w:cs="Arial"/>
          <w:b/>
          <w:sz w:val="24"/>
          <w:szCs w:val="24"/>
        </w:rPr>
        <w:t>FECHA:</w:t>
      </w:r>
      <w:r w:rsidR="002F72F0">
        <w:rPr>
          <w:rFonts w:ascii="Arial" w:hAnsi="Arial" w:cs="Arial"/>
          <w:b/>
          <w:sz w:val="24"/>
          <w:szCs w:val="24"/>
        </w:rPr>
        <w:tab/>
      </w:r>
      <w:r w:rsidR="002F72F0" w:rsidRPr="002F72F0">
        <w:rPr>
          <w:rFonts w:ascii="Arial" w:hAnsi="Arial" w:cs="Arial"/>
          <w:b/>
          <w:sz w:val="24"/>
          <w:szCs w:val="24"/>
        </w:rPr>
        <w:t>__________________________________________________________________________________</w:t>
      </w:r>
      <w:r w:rsidRPr="002F72F0">
        <w:rPr>
          <w:rFonts w:ascii="Arial" w:hAnsi="Arial" w:cs="Arial"/>
          <w:b/>
          <w:sz w:val="24"/>
          <w:szCs w:val="24"/>
        </w:rPr>
        <w:tab/>
      </w:r>
    </w:p>
    <w:p w14:paraId="1429E1C9" w14:textId="033C59FE" w:rsidR="002625DB" w:rsidRPr="002F72F0" w:rsidRDefault="000E52F0" w:rsidP="002F72F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F72F0">
        <w:rPr>
          <w:rFonts w:ascii="Arial" w:hAnsi="Arial" w:cs="Arial"/>
          <w:b/>
          <w:sz w:val="24"/>
          <w:szCs w:val="24"/>
        </w:rPr>
        <w:t>HORA:</w:t>
      </w:r>
      <w:r w:rsidR="002F72F0">
        <w:rPr>
          <w:rFonts w:ascii="Arial" w:hAnsi="Arial" w:cs="Arial"/>
          <w:b/>
          <w:sz w:val="24"/>
          <w:szCs w:val="24"/>
        </w:rPr>
        <w:tab/>
      </w:r>
      <w:r w:rsidR="002F72F0" w:rsidRPr="002F72F0">
        <w:rPr>
          <w:rFonts w:ascii="Arial" w:hAnsi="Arial" w:cs="Arial"/>
          <w:b/>
          <w:sz w:val="24"/>
          <w:szCs w:val="24"/>
        </w:rPr>
        <w:t>__________________________________________________________________________________</w:t>
      </w:r>
      <w:r w:rsidRPr="002F72F0">
        <w:rPr>
          <w:rFonts w:ascii="Arial" w:hAnsi="Arial" w:cs="Arial"/>
          <w:b/>
          <w:sz w:val="24"/>
          <w:szCs w:val="24"/>
        </w:rPr>
        <w:tab/>
      </w:r>
    </w:p>
    <w:p w14:paraId="25C79FE8" w14:textId="3D5519E0" w:rsidR="000E52F0" w:rsidRPr="002F72F0" w:rsidRDefault="000E52F0" w:rsidP="002F72F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F72F0">
        <w:rPr>
          <w:rFonts w:ascii="Arial" w:hAnsi="Arial" w:cs="Arial"/>
          <w:b/>
          <w:sz w:val="24"/>
          <w:szCs w:val="24"/>
        </w:rPr>
        <w:t>LUGAR:</w:t>
      </w:r>
      <w:r w:rsidR="002F72F0">
        <w:rPr>
          <w:rFonts w:ascii="Arial" w:hAnsi="Arial" w:cs="Arial"/>
          <w:b/>
          <w:sz w:val="24"/>
          <w:szCs w:val="24"/>
        </w:rPr>
        <w:tab/>
      </w:r>
      <w:r w:rsidR="002F72F0" w:rsidRPr="002F72F0">
        <w:rPr>
          <w:rFonts w:ascii="Arial" w:hAnsi="Arial" w:cs="Arial"/>
          <w:b/>
          <w:sz w:val="24"/>
          <w:szCs w:val="24"/>
        </w:rPr>
        <w:t>__________________________________________________________________________________</w:t>
      </w:r>
      <w:r w:rsidRPr="002F72F0">
        <w:rPr>
          <w:rFonts w:ascii="Arial" w:hAnsi="Arial" w:cs="Arial"/>
          <w:b/>
          <w:sz w:val="24"/>
          <w:szCs w:val="24"/>
        </w:rPr>
        <w:tab/>
      </w:r>
    </w:p>
    <w:p w14:paraId="764E507C" w14:textId="09A05E92" w:rsidR="009A3B40" w:rsidRPr="002F72F0" w:rsidRDefault="005566AB" w:rsidP="002F72F0">
      <w:pPr>
        <w:spacing w:line="276" w:lineRule="auto"/>
        <w:ind w:left="1410" w:hanging="1410"/>
        <w:rPr>
          <w:rFonts w:ascii="Arial" w:hAnsi="Arial" w:cs="Arial"/>
          <w:b/>
          <w:sz w:val="24"/>
          <w:szCs w:val="24"/>
        </w:rPr>
      </w:pPr>
      <w:r w:rsidRPr="002F72F0">
        <w:rPr>
          <w:rFonts w:ascii="Arial" w:hAnsi="Arial" w:cs="Arial"/>
          <w:b/>
          <w:sz w:val="24"/>
          <w:szCs w:val="24"/>
        </w:rPr>
        <w:t>TEMA:</w:t>
      </w:r>
      <w:r w:rsidR="002F72F0">
        <w:rPr>
          <w:rFonts w:ascii="Arial" w:hAnsi="Arial" w:cs="Arial"/>
          <w:b/>
          <w:sz w:val="24"/>
          <w:szCs w:val="24"/>
        </w:rPr>
        <w:tab/>
      </w:r>
      <w:r w:rsidR="002F72F0" w:rsidRPr="002F72F0">
        <w:rPr>
          <w:rFonts w:ascii="Arial" w:hAnsi="Arial" w:cs="Arial"/>
          <w:b/>
          <w:sz w:val="24"/>
          <w:szCs w:val="24"/>
        </w:rPr>
        <w:t>__________________________________________________________________________________</w:t>
      </w:r>
    </w:p>
    <w:p w14:paraId="357290A5" w14:textId="77777777" w:rsidR="009312D5" w:rsidRPr="001A1E24" w:rsidRDefault="000E52F0" w:rsidP="00356EF3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1A1E24">
        <w:rPr>
          <w:rFonts w:ascii="Arial" w:hAnsi="Arial" w:cs="Arial"/>
          <w:sz w:val="24"/>
          <w:szCs w:val="24"/>
        </w:rPr>
        <w:tab/>
      </w:r>
    </w:p>
    <w:tbl>
      <w:tblPr>
        <w:tblW w:w="1389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"/>
        <w:gridCol w:w="3120"/>
        <w:gridCol w:w="1496"/>
        <w:gridCol w:w="1655"/>
        <w:gridCol w:w="1807"/>
        <w:gridCol w:w="1822"/>
        <w:gridCol w:w="1984"/>
        <w:gridCol w:w="1418"/>
      </w:tblGrid>
      <w:tr w:rsidR="005E10A8" w:rsidRPr="001A1E24" w14:paraId="0BB2689C" w14:textId="77777777" w:rsidTr="00041520">
        <w:tc>
          <w:tcPr>
            <w:tcW w:w="591" w:type="dxa"/>
          </w:tcPr>
          <w:p w14:paraId="0723DD7E" w14:textId="77777777" w:rsidR="005E10A8" w:rsidRDefault="005E10A8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F4CC32" w14:textId="77777777" w:rsidR="005E10A8" w:rsidRPr="001A1E24" w:rsidRDefault="005E10A8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</w:t>
            </w:r>
          </w:p>
        </w:tc>
        <w:tc>
          <w:tcPr>
            <w:tcW w:w="3120" w:type="dxa"/>
            <w:vAlign w:val="center"/>
          </w:tcPr>
          <w:p w14:paraId="1B4A4E18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  <w:r w:rsidRPr="005566AB">
              <w:rPr>
                <w:rFonts w:ascii="Arial" w:hAnsi="Arial" w:cs="Arial"/>
                <w:b/>
              </w:rPr>
              <w:t>NOMBRE</w:t>
            </w:r>
            <w:r>
              <w:rPr>
                <w:rFonts w:ascii="Arial" w:hAnsi="Arial" w:cs="Arial"/>
                <w:b/>
              </w:rPr>
              <w:t xml:space="preserve"> Y APELLIDOS</w:t>
            </w:r>
          </w:p>
        </w:tc>
        <w:tc>
          <w:tcPr>
            <w:tcW w:w="1496" w:type="dxa"/>
            <w:vAlign w:val="center"/>
          </w:tcPr>
          <w:p w14:paraId="0CA29D7A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C.C</w:t>
            </w:r>
          </w:p>
        </w:tc>
        <w:tc>
          <w:tcPr>
            <w:tcW w:w="1655" w:type="dxa"/>
            <w:vAlign w:val="center"/>
          </w:tcPr>
          <w:p w14:paraId="558011FC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1807" w:type="dxa"/>
            <w:vAlign w:val="center"/>
          </w:tcPr>
          <w:p w14:paraId="2D3EC105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  <w:p w14:paraId="5B7FB9CD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MUNICIPIO</w:t>
            </w:r>
          </w:p>
          <w:p w14:paraId="4E07D745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2" w:type="dxa"/>
            <w:vAlign w:val="center"/>
          </w:tcPr>
          <w:p w14:paraId="1DDA5E31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  <w:r w:rsidRPr="005566AB">
              <w:rPr>
                <w:rFonts w:ascii="Arial" w:hAnsi="Arial" w:cs="Arial"/>
                <w:b/>
              </w:rPr>
              <w:t>NUMERO TELEFONICO</w:t>
            </w:r>
          </w:p>
        </w:tc>
        <w:tc>
          <w:tcPr>
            <w:tcW w:w="1984" w:type="dxa"/>
            <w:vAlign w:val="center"/>
          </w:tcPr>
          <w:p w14:paraId="5D5C3565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1418" w:type="dxa"/>
            <w:vAlign w:val="center"/>
          </w:tcPr>
          <w:p w14:paraId="35795B5A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  <w:r w:rsidRPr="005566AB">
              <w:rPr>
                <w:rFonts w:ascii="Arial" w:hAnsi="Arial" w:cs="Arial"/>
                <w:b/>
              </w:rPr>
              <w:t>FIRMA</w:t>
            </w:r>
          </w:p>
        </w:tc>
      </w:tr>
      <w:tr w:rsidR="005E10A8" w:rsidRPr="001A1E24" w14:paraId="135A0011" w14:textId="77777777" w:rsidTr="00041520">
        <w:trPr>
          <w:trHeight w:val="627"/>
        </w:trPr>
        <w:tc>
          <w:tcPr>
            <w:tcW w:w="591" w:type="dxa"/>
          </w:tcPr>
          <w:p w14:paraId="5663E523" w14:textId="77777777" w:rsidR="005E10A8" w:rsidRDefault="005E10A8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14:paraId="515A5FF5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  <w:vAlign w:val="center"/>
          </w:tcPr>
          <w:p w14:paraId="13201798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5" w:type="dxa"/>
            <w:vAlign w:val="center"/>
          </w:tcPr>
          <w:p w14:paraId="5135D0AC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7" w:type="dxa"/>
            <w:vAlign w:val="center"/>
          </w:tcPr>
          <w:p w14:paraId="18934801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2" w:type="dxa"/>
            <w:vAlign w:val="center"/>
          </w:tcPr>
          <w:p w14:paraId="653E08F5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17EA7A7E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196A054C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E10A8" w:rsidRPr="001A1E24" w14:paraId="43645FE8" w14:textId="77777777" w:rsidTr="00041520">
        <w:trPr>
          <w:trHeight w:val="627"/>
        </w:trPr>
        <w:tc>
          <w:tcPr>
            <w:tcW w:w="591" w:type="dxa"/>
          </w:tcPr>
          <w:p w14:paraId="7EC13C47" w14:textId="77777777" w:rsidR="005E10A8" w:rsidRDefault="005E10A8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14:paraId="56326129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  <w:vAlign w:val="center"/>
          </w:tcPr>
          <w:p w14:paraId="65C634FD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5" w:type="dxa"/>
            <w:vAlign w:val="center"/>
          </w:tcPr>
          <w:p w14:paraId="7FEBB89B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7" w:type="dxa"/>
            <w:vAlign w:val="center"/>
          </w:tcPr>
          <w:p w14:paraId="11160554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2" w:type="dxa"/>
            <w:vAlign w:val="center"/>
          </w:tcPr>
          <w:p w14:paraId="14D7141A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1A2ADFD9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79DA365C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E10A8" w:rsidRPr="001A1E24" w14:paraId="50AC6C0C" w14:textId="77777777" w:rsidTr="00041520">
        <w:trPr>
          <w:trHeight w:val="627"/>
        </w:trPr>
        <w:tc>
          <w:tcPr>
            <w:tcW w:w="591" w:type="dxa"/>
          </w:tcPr>
          <w:p w14:paraId="7CC0241D" w14:textId="77777777" w:rsidR="005E10A8" w:rsidRDefault="005E10A8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14:paraId="72366EC2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  <w:vAlign w:val="center"/>
          </w:tcPr>
          <w:p w14:paraId="2D43FCFE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5" w:type="dxa"/>
            <w:vAlign w:val="center"/>
          </w:tcPr>
          <w:p w14:paraId="244D6122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7" w:type="dxa"/>
            <w:vAlign w:val="center"/>
          </w:tcPr>
          <w:p w14:paraId="47942C6B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2" w:type="dxa"/>
            <w:vAlign w:val="center"/>
          </w:tcPr>
          <w:p w14:paraId="1A78E143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2A667965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384BD80E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E10A8" w:rsidRPr="001A1E24" w14:paraId="6D3D856B" w14:textId="77777777" w:rsidTr="00041520">
        <w:trPr>
          <w:trHeight w:val="627"/>
        </w:trPr>
        <w:tc>
          <w:tcPr>
            <w:tcW w:w="591" w:type="dxa"/>
          </w:tcPr>
          <w:p w14:paraId="01B9F5D5" w14:textId="77777777" w:rsidR="005E10A8" w:rsidRDefault="005E10A8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14:paraId="5618AE51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  <w:vAlign w:val="center"/>
          </w:tcPr>
          <w:p w14:paraId="0BE42D47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5" w:type="dxa"/>
            <w:vAlign w:val="center"/>
          </w:tcPr>
          <w:p w14:paraId="4BA9AAB9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7" w:type="dxa"/>
            <w:vAlign w:val="center"/>
          </w:tcPr>
          <w:p w14:paraId="4707624F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2" w:type="dxa"/>
            <w:vAlign w:val="center"/>
          </w:tcPr>
          <w:p w14:paraId="01534825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730365F1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646AB8B9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E10A8" w:rsidRPr="001A1E24" w14:paraId="6A9BFAE1" w14:textId="77777777" w:rsidTr="00041520">
        <w:trPr>
          <w:trHeight w:val="627"/>
        </w:trPr>
        <w:tc>
          <w:tcPr>
            <w:tcW w:w="591" w:type="dxa"/>
          </w:tcPr>
          <w:p w14:paraId="6C344F82" w14:textId="77777777" w:rsidR="005E10A8" w:rsidRDefault="005E10A8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14:paraId="2DDB0EF6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  <w:vAlign w:val="center"/>
          </w:tcPr>
          <w:p w14:paraId="47D9BA06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5" w:type="dxa"/>
            <w:vAlign w:val="center"/>
          </w:tcPr>
          <w:p w14:paraId="06C25D09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7" w:type="dxa"/>
            <w:vAlign w:val="center"/>
          </w:tcPr>
          <w:p w14:paraId="6977E87A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2" w:type="dxa"/>
            <w:vAlign w:val="center"/>
          </w:tcPr>
          <w:p w14:paraId="381E71BA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02FDCB82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5D74F305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E10A8" w:rsidRPr="001A1E24" w14:paraId="182DF7F4" w14:textId="77777777" w:rsidTr="00041520">
        <w:trPr>
          <w:trHeight w:val="627"/>
        </w:trPr>
        <w:tc>
          <w:tcPr>
            <w:tcW w:w="591" w:type="dxa"/>
          </w:tcPr>
          <w:p w14:paraId="7CF48870" w14:textId="77777777" w:rsidR="005E10A8" w:rsidRDefault="005E10A8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14:paraId="4C2336CF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  <w:vAlign w:val="center"/>
          </w:tcPr>
          <w:p w14:paraId="7DFA826E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5" w:type="dxa"/>
            <w:vAlign w:val="center"/>
          </w:tcPr>
          <w:p w14:paraId="0E6AB0FF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7" w:type="dxa"/>
            <w:vAlign w:val="center"/>
          </w:tcPr>
          <w:p w14:paraId="2E14E401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2" w:type="dxa"/>
            <w:vAlign w:val="center"/>
          </w:tcPr>
          <w:p w14:paraId="727BCB22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122CD037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5C3C8101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E10A8" w:rsidRPr="001A1E24" w14:paraId="12273093" w14:textId="77777777" w:rsidTr="00041520">
        <w:trPr>
          <w:trHeight w:val="627"/>
        </w:trPr>
        <w:tc>
          <w:tcPr>
            <w:tcW w:w="591" w:type="dxa"/>
          </w:tcPr>
          <w:p w14:paraId="368E1765" w14:textId="77777777" w:rsidR="005E10A8" w:rsidRDefault="005E10A8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14:paraId="042449AC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  <w:vAlign w:val="center"/>
          </w:tcPr>
          <w:p w14:paraId="7F2B0600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5" w:type="dxa"/>
            <w:vAlign w:val="center"/>
          </w:tcPr>
          <w:p w14:paraId="309228E2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7" w:type="dxa"/>
            <w:vAlign w:val="center"/>
          </w:tcPr>
          <w:p w14:paraId="72373BBE" w14:textId="77777777" w:rsidR="005E10A8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2" w:type="dxa"/>
            <w:vAlign w:val="center"/>
          </w:tcPr>
          <w:p w14:paraId="4BFBD977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17D2845F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022CF7B3" w14:textId="77777777" w:rsidR="005E10A8" w:rsidRPr="005566AB" w:rsidRDefault="005E10A8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B5AD7" w:rsidRPr="001A1E24" w14:paraId="603DA48F" w14:textId="77777777" w:rsidTr="00041520">
        <w:trPr>
          <w:trHeight w:val="627"/>
        </w:trPr>
        <w:tc>
          <w:tcPr>
            <w:tcW w:w="591" w:type="dxa"/>
          </w:tcPr>
          <w:p w14:paraId="047F20C5" w14:textId="77777777" w:rsidR="007B5AD7" w:rsidRDefault="007B5AD7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14:paraId="1C18D3E0" w14:textId="77777777" w:rsidR="007B5AD7" w:rsidRPr="005566AB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  <w:vAlign w:val="center"/>
          </w:tcPr>
          <w:p w14:paraId="7F84F596" w14:textId="77777777" w:rsidR="007B5AD7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5" w:type="dxa"/>
            <w:vAlign w:val="center"/>
          </w:tcPr>
          <w:p w14:paraId="2ACE8B0E" w14:textId="77777777" w:rsidR="007B5AD7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7" w:type="dxa"/>
            <w:vAlign w:val="center"/>
          </w:tcPr>
          <w:p w14:paraId="50B972D3" w14:textId="77777777" w:rsidR="007B5AD7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2" w:type="dxa"/>
            <w:vAlign w:val="center"/>
          </w:tcPr>
          <w:p w14:paraId="7576E137" w14:textId="77777777" w:rsidR="007B5AD7" w:rsidRPr="005566AB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6CAAEFA4" w14:textId="77777777" w:rsidR="007B5AD7" w:rsidRPr="005566AB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74B85FBC" w14:textId="77777777" w:rsidR="007B5AD7" w:rsidRPr="005566AB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B5AD7" w:rsidRPr="001A1E24" w14:paraId="6AF231E0" w14:textId="77777777" w:rsidTr="00041520">
        <w:trPr>
          <w:trHeight w:val="627"/>
        </w:trPr>
        <w:tc>
          <w:tcPr>
            <w:tcW w:w="591" w:type="dxa"/>
          </w:tcPr>
          <w:p w14:paraId="37DEE621" w14:textId="77777777" w:rsidR="007B5AD7" w:rsidRDefault="007B5AD7" w:rsidP="00FB1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14:paraId="7D2F5434" w14:textId="77777777" w:rsidR="007B5AD7" w:rsidRPr="005566AB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  <w:vAlign w:val="center"/>
          </w:tcPr>
          <w:p w14:paraId="1BBE5564" w14:textId="77777777" w:rsidR="007B5AD7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55" w:type="dxa"/>
            <w:vAlign w:val="center"/>
          </w:tcPr>
          <w:p w14:paraId="6FDE9299" w14:textId="77777777" w:rsidR="007B5AD7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7" w:type="dxa"/>
            <w:vAlign w:val="center"/>
          </w:tcPr>
          <w:p w14:paraId="48AAFD67" w14:textId="77777777" w:rsidR="007B5AD7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2" w:type="dxa"/>
            <w:vAlign w:val="center"/>
          </w:tcPr>
          <w:p w14:paraId="62C84224" w14:textId="77777777" w:rsidR="007B5AD7" w:rsidRPr="005566AB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379E443B" w14:textId="77777777" w:rsidR="007B5AD7" w:rsidRPr="005566AB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4DAC6D84" w14:textId="77777777" w:rsidR="007B5AD7" w:rsidRPr="005566AB" w:rsidRDefault="007B5AD7" w:rsidP="001A1E2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8703ECE" w14:textId="77777777" w:rsidR="001A47F7" w:rsidRDefault="001A47F7" w:rsidP="00356EF3">
      <w:pPr>
        <w:rPr>
          <w:rFonts w:ascii="Arial" w:hAnsi="Arial" w:cs="Arial"/>
          <w:sz w:val="24"/>
          <w:szCs w:val="24"/>
        </w:rPr>
      </w:pPr>
    </w:p>
    <w:p w14:paraId="35265C59" w14:textId="77777777" w:rsidR="003177CC" w:rsidRDefault="003177CC" w:rsidP="00356EF3">
      <w:pPr>
        <w:rPr>
          <w:rFonts w:ascii="Arial" w:hAnsi="Arial" w:cs="Arial"/>
          <w:sz w:val="24"/>
          <w:szCs w:val="24"/>
        </w:rPr>
      </w:pPr>
    </w:p>
    <w:p w14:paraId="1BB1914F" w14:textId="77777777" w:rsidR="003177CC" w:rsidRDefault="003177CC" w:rsidP="00356EF3">
      <w:pPr>
        <w:rPr>
          <w:rFonts w:ascii="Arial" w:hAnsi="Arial" w:cs="Arial"/>
          <w:sz w:val="24"/>
          <w:szCs w:val="24"/>
        </w:rPr>
      </w:pPr>
    </w:p>
    <w:p w14:paraId="0620486A" w14:textId="77777777" w:rsidR="003177CC" w:rsidRPr="001A1E24" w:rsidRDefault="003177CC" w:rsidP="00356EF3">
      <w:pPr>
        <w:rPr>
          <w:rFonts w:ascii="Arial" w:hAnsi="Arial" w:cs="Arial"/>
          <w:sz w:val="24"/>
          <w:szCs w:val="24"/>
        </w:rPr>
      </w:pPr>
    </w:p>
    <w:sectPr w:rsidR="003177CC" w:rsidRPr="001A1E24" w:rsidSect="005D1009">
      <w:headerReference w:type="default" r:id="rId8"/>
      <w:footerReference w:type="default" r:id="rId9"/>
      <w:pgSz w:w="15842" w:h="12242" w:orient="landscape" w:code="1"/>
      <w:pgMar w:top="2268" w:right="1418" w:bottom="1701" w:left="1418" w:header="567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57C7" w14:textId="77777777" w:rsidR="006A48D1" w:rsidRDefault="006A48D1">
      <w:r>
        <w:separator/>
      </w:r>
    </w:p>
  </w:endnote>
  <w:endnote w:type="continuationSeparator" w:id="0">
    <w:p w14:paraId="140704CE" w14:textId="77777777" w:rsidR="006A48D1" w:rsidRDefault="006A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34A9" w14:textId="77777777" w:rsidR="002E3B25" w:rsidRPr="002E3B25" w:rsidRDefault="002E3B25" w:rsidP="002E3B2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2E3B25">
      <w:rPr>
        <w:rFonts w:ascii="Arial" w:eastAsia="Calibri" w:hAnsi="Arial" w:cs="Arial"/>
        <w:sz w:val="16"/>
        <w:szCs w:val="16"/>
      </w:rPr>
      <w:t>Calle 21 No. 1C -17</w:t>
    </w:r>
  </w:p>
  <w:p w14:paraId="0A0AF49D" w14:textId="77777777" w:rsidR="002E3B25" w:rsidRPr="002E3B25" w:rsidRDefault="002E3B25" w:rsidP="002E3B2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2E3B25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6156EDDF" w14:textId="77777777" w:rsidR="002E3B25" w:rsidRPr="002E3B25" w:rsidRDefault="002E3B25" w:rsidP="002E3B2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E3B25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EF05EC0" w14:textId="77777777" w:rsidR="002E3B25" w:rsidRPr="002E3B25" w:rsidRDefault="002E3B25" w:rsidP="002E3B25">
    <w:pPr>
      <w:tabs>
        <w:tab w:val="center" w:pos="4419"/>
        <w:tab w:val="right" w:pos="8838"/>
      </w:tabs>
      <w:jc w:val="center"/>
      <w:rPr>
        <w:rFonts w:ascii="Arial" w:hAnsi="Arial" w:cs="Arial"/>
        <w:b/>
        <w:sz w:val="16"/>
        <w:szCs w:val="16"/>
      </w:rPr>
    </w:pPr>
    <w:r w:rsidRPr="002E3B25">
      <w:rPr>
        <w:rFonts w:ascii="Arial" w:eastAsia="Calibri" w:hAnsi="Arial" w:cs="Arial"/>
        <w:sz w:val="16"/>
        <w:szCs w:val="16"/>
      </w:rPr>
      <w:t>Neiva – Huila (Colombia).</w:t>
    </w:r>
  </w:p>
  <w:p w14:paraId="466FC451" w14:textId="77777777" w:rsidR="002E3B25" w:rsidRPr="007B6A3A" w:rsidRDefault="002E3B25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7B6A3A">
      <w:rPr>
        <w:rFonts w:ascii="Arial" w:hAnsi="Arial" w:cs="Arial"/>
        <w:spacing w:val="60"/>
        <w:sz w:val="14"/>
        <w:szCs w:val="14"/>
        <w:lang w:val="es-ES"/>
      </w:rPr>
      <w:t>Página</w:t>
    </w:r>
    <w:r w:rsidRPr="007B6A3A">
      <w:rPr>
        <w:rFonts w:ascii="Arial" w:hAnsi="Arial" w:cs="Arial"/>
        <w:sz w:val="14"/>
        <w:szCs w:val="14"/>
        <w:lang w:val="es-ES"/>
      </w:rPr>
      <w:t xml:space="preserve"> </w:t>
    </w:r>
    <w:r w:rsidRPr="007B6A3A">
      <w:rPr>
        <w:rFonts w:ascii="Arial" w:hAnsi="Arial" w:cs="Arial"/>
        <w:sz w:val="14"/>
        <w:szCs w:val="14"/>
      </w:rPr>
      <w:fldChar w:fldCharType="begin"/>
    </w:r>
    <w:r w:rsidRPr="007B6A3A">
      <w:rPr>
        <w:rFonts w:ascii="Arial" w:hAnsi="Arial" w:cs="Arial"/>
        <w:sz w:val="14"/>
        <w:szCs w:val="14"/>
      </w:rPr>
      <w:instrText>PAGE   \* MERGEFORMAT</w:instrText>
    </w:r>
    <w:r w:rsidRPr="007B6A3A">
      <w:rPr>
        <w:rFonts w:ascii="Arial" w:hAnsi="Arial" w:cs="Arial"/>
        <w:sz w:val="14"/>
        <w:szCs w:val="14"/>
      </w:rPr>
      <w:fldChar w:fldCharType="separate"/>
    </w:r>
    <w:r w:rsidR="00E4082F" w:rsidRPr="00E4082F">
      <w:rPr>
        <w:rFonts w:ascii="Arial" w:hAnsi="Arial" w:cs="Arial"/>
        <w:noProof/>
        <w:sz w:val="14"/>
        <w:szCs w:val="14"/>
        <w:lang w:val="es-ES"/>
      </w:rPr>
      <w:t>1</w:t>
    </w:r>
    <w:r w:rsidRPr="007B6A3A">
      <w:rPr>
        <w:rFonts w:ascii="Arial" w:hAnsi="Arial" w:cs="Arial"/>
        <w:sz w:val="14"/>
        <w:szCs w:val="14"/>
      </w:rPr>
      <w:fldChar w:fldCharType="end"/>
    </w:r>
    <w:r w:rsidRPr="007B6A3A">
      <w:rPr>
        <w:rFonts w:ascii="Arial" w:hAnsi="Arial" w:cs="Arial"/>
        <w:sz w:val="14"/>
        <w:szCs w:val="14"/>
        <w:lang w:val="es-ES"/>
      </w:rPr>
      <w:t xml:space="preserve"> | </w:t>
    </w:r>
    <w:r w:rsidRPr="007B6A3A">
      <w:rPr>
        <w:rFonts w:ascii="Arial" w:hAnsi="Arial" w:cs="Arial"/>
        <w:sz w:val="14"/>
        <w:szCs w:val="14"/>
      </w:rPr>
      <w:fldChar w:fldCharType="begin"/>
    </w:r>
    <w:r w:rsidRPr="007B6A3A">
      <w:rPr>
        <w:rFonts w:ascii="Arial" w:hAnsi="Arial" w:cs="Arial"/>
        <w:sz w:val="14"/>
        <w:szCs w:val="14"/>
      </w:rPr>
      <w:instrText>NUMPAGES  \* Arabic  \* MERGEFORMAT</w:instrText>
    </w:r>
    <w:r w:rsidRPr="007B6A3A">
      <w:rPr>
        <w:rFonts w:ascii="Arial" w:hAnsi="Arial" w:cs="Arial"/>
        <w:sz w:val="14"/>
        <w:szCs w:val="14"/>
      </w:rPr>
      <w:fldChar w:fldCharType="separate"/>
    </w:r>
    <w:r w:rsidR="00E4082F" w:rsidRPr="00E4082F">
      <w:rPr>
        <w:rFonts w:ascii="Arial" w:hAnsi="Arial" w:cs="Arial"/>
        <w:noProof/>
        <w:sz w:val="14"/>
        <w:szCs w:val="14"/>
        <w:lang w:val="es-ES"/>
      </w:rPr>
      <w:t>2</w:t>
    </w:r>
    <w:r w:rsidRPr="007B6A3A">
      <w:rPr>
        <w:rFonts w:ascii="Arial" w:hAnsi="Arial" w:cs="Arial"/>
        <w:sz w:val="14"/>
        <w:szCs w:val="14"/>
      </w:rPr>
      <w:fldChar w:fldCharType="end"/>
    </w:r>
  </w:p>
  <w:p w14:paraId="48CB25BA" w14:textId="77777777" w:rsidR="002625DB" w:rsidRPr="007B6A3A" w:rsidRDefault="002625DB" w:rsidP="002625DB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4F951" w14:textId="77777777" w:rsidR="006A48D1" w:rsidRDefault="006A48D1">
      <w:r>
        <w:separator/>
      </w:r>
    </w:p>
  </w:footnote>
  <w:footnote w:type="continuationSeparator" w:id="0">
    <w:p w14:paraId="2E17176D" w14:textId="77777777" w:rsidR="006A48D1" w:rsidRDefault="006A4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2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03"/>
      <w:gridCol w:w="10387"/>
    </w:tblGrid>
    <w:tr w:rsidR="0097495E" w:rsidRPr="00561972" w14:paraId="3C64C983" w14:textId="77777777" w:rsidTr="0097495E">
      <w:trPr>
        <w:trHeight w:val="781"/>
        <w:jc w:val="center"/>
      </w:trPr>
      <w:tc>
        <w:tcPr>
          <w:tcW w:w="842" w:type="pct"/>
          <w:vMerge w:val="restart"/>
        </w:tcPr>
        <w:p w14:paraId="1A139AB5" w14:textId="3CD963C6" w:rsidR="0097495E" w:rsidRPr="00561972" w:rsidRDefault="0097495E" w:rsidP="00561972">
          <w:pPr>
            <w:tabs>
              <w:tab w:val="center" w:pos="4252"/>
              <w:tab w:val="center" w:pos="4419"/>
              <w:tab w:val="right" w:pos="8504"/>
              <w:tab w:val="right" w:pos="8838"/>
            </w:tabs>
            <w:rPr>
              <w:rFonts w:ascii="Times New Roman" w:hAnsi="Times New Roman"/>
              <w:sz w:val="24"/>
              <w:szCs w:val="24"/>
              <w:lang w:val="es-ES"/>
            </w:rPr>
          </w:pPr>
          <w:r>
            <w:rPr>
              <w:rFonts w:ascii="Times New Roman" w:hAnsi="Times New Roman"/>
              <w:noProof/>
              <w:sz w:val="24"/>
              <w:szCs w:val="24"/>
              <w:lang w:val="es-ES"/>
            </w:rPr>
            <w:drawing>
              <wp:anchor distT="0" distB="0" distL="114300" distR="114300" simplePos="0" relativeHeight="251663872" behindDoc="0" locked="0" layoutInCell="1" allowOverlap="1" wp14:anchorId="5907AFF4" wp14:editId="7CEA775F">
                <wp:simplePos x="0" y="0"/>
                <wp:positionH relativeFrom="column">
                  <wp:posOffset>128270</wp:posOffset>
                </wp:positionH>
                <wp:positionV relativeFrom="paragraph">
                  <wp:posOffset>24130</wp:posOffset>
                </wp:positionV>
                <wp:extent cx="794385" cy="755650"/>
                <wp:effectExtent l="0" t="0" r="0" b="0"/>
                <wp:wrapNone/>
                <wp:docPr id="98902977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9029773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58" w:type="pct"/>
          <w:vAlign w:val="center"/>
        </w:tcPr>
        <w:p w14:paraId="7D22E2D3" w14:textId="77777777" w:rsidR="0097495E" w:rsidRPr="00561972" w:rsidRDefault="0097495E" w:rsidP="00561972">
          <w:pPr>
            <w:tabs>
              <w:tab w:val="center" w:pos="4252"/>
              <w:tab w:val="center" w:pos="4419"/>
              <w:tab w:val="right" w:pos="8504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ES"/>
            </w:rPr>
          </w:pPr>
          <w:r w:rsidRPr="00561972">
            <w:rPr>
              <w:rFonts w:ascii="Arial Rounded MT Bold" w:hAnsi="Arial Rounded MT Bold"/>
              <w:sz w:val="22"/>
              <w:szCs w:val="22"/>
              <w:lang w:val="es-ES"/>
            </w:rPr>
            <w:t>AGUAS DEL HUILA S.A. E.S.P.</w:t>
          </w:r>
        </w:p>
        <w:p w14:paraId="3E64A706" w14:textId="77777777" w:rsidR="0097495E" w:rsidRPr="00561972" w:rsidRDefault="0097495E" w:rsidP="00561972">
          <w:pPr>
            <w:tabs>
              <w:tab w:val="center" w:pos="4252"/>
              <w:tab w:val="right" w:pos="8504"/>
            </w:tabs>
            <w:jc w:val="center"/>
            <w:rPr>
              <w:rFonts w:ascii="Times New Roman" w:hAnsi="Times New Roman"/>
              <w:lang w:val="es-ES"/>
            </w:rPr>
          </w:pPr>
          <w:r w:rsidRPr="00561972">
            <w:rPr>
              <w:rFonts w:ascii="Arial Rounded MT Bold" w:hAnsi="Arial Rounded MT Bold"/>
              <w:lang w:val="es-ES"/>
            </w:rPr>
            <w:t>NIT.  800.100.553-2</w:t>
          </w:r>
        </w:p>
      </w:tc>
    </w:tr>
    <w:tr w:rsidR="0097495E" w:rsidRPr="00561972" w14:paraId="16EA1359" w14:textId="77777777" w:rsidTr="0097495E">
      <w:trPr>
        <w:trHeight w:val="621"/>
        <w:jc w:val="center"/>
      </w:trPr>
      <w:tc>
        <w:tcPr>
          <w:tcW w:w="842" w:type="pct"/>
          <w:vMerge/>
          <w:tcBorders>
            <w:bottom w:val="single" w:sz="4" w:space="0" w:color="auto"/>
          </w:tcBorders>
          <w:vAlign w:val="center"/>
        </w:tcPr>
        <w:p w14:paraId="01936CE0" w14:textId="77777777" w:rsidR="0097495E" w:rsidRPr="00561972" w:rsidRDefault="0097495E" w:rsidP="00561972">
          <w:pPr>
            <w:tabs>
              <w:tab w:val="center" w:pos="4252"/>
              <w:tab w:val="center" w:pos="4419"/>
              <w:tab w:val="right" w:pos="8504"/>
              <w:tab w:val="right" w:pos="8838"/>
            </w:tabs>
            <w:rPr>
              <w:rFonts w:ascii="Times New Roman" w:hAnsi="Times New Roman"/>
              <w:sz w:val="24"/>
              <w:szCs w:val="24"/>
              <w:lang w:val="es-ES"/>
            </w:rPr>
          </w:pPr>
        </w:p>
      </w:tc>
      <w:tc>
        <w:tcPr>
          <w:tcW w:w="4158" w:type="pct"/>
          <w:tcBorders>
            <w:bottom w:val="single" w:sz="4" w:space="0" w:color="auto"/>
          </w:tcBorders>
          <w:vAlign w:val="center"/>
        </w:tcPr>
        <w:p w14:paraId="0FC48F64" w14:textId="77777777" w:rsidR="0097495E" w:rsidRPr="00561972" w:rsidRDefault="0097495E" w:rsidP="00561972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561972">
            <w:rPr>
              <w:rFonts w:ascii="Arial Rounded MT Bold" w:hAnsi="Arial Rounded MT Bold" w:cs="Arial"/>
            </w:rPr>
            <w:t>PLANILLA DE ASISTENCIA</w:t>
          </w:r>
        </w:p>
        <w:p w14:paraId="02BDA3C8" w14:textId="1004C992" w:rsidR="0097495E" w:rsidRPr="00561972" w:rsidRDefault="0097495E" w:rsidP="00561972">
          <w:pPr>
            <w:tabs>
              <w:tab w:val="center" w:pos="4252"/>
              <w:tab w:val="center" w:pos="4419"/>
              <w:tab w:val="right" w:pos="8504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ES"/>
            </w:rPr>
          </w:pPr>
          <w:r>
            <w:rPr>
              <w:rFonts w:ascii="Arial Rounded MT Bold" w:hAnsi="Arial Rounded MT Bold"/>
              <w:sz w:val="16"/>
              <w:szCs w:val="16"/>
              <w:lang w:val="es-ES"/>
            </w:rPr>
            <w:t>VERSIÓN: 8</w:t>
          </w:r>
          <w:r w:rsidRPr="00561972">
            <w:rPr>
              <w:rFonts w:ascii="Arial Rounded MT Bold" w:hAnsi="Arial Rounded MT Bold"/>
              <w:sz w:val="16"/>
              <w:szCs w:val="16"/>
              <w:lang w:val="es-ES"/>
            </w:rPr>
            <w:t>.0</w:t>
          </w:r>
        </w:p>
      </w:tc>
    </w:tr>
  </w:tbl>
  <w:p w14:paraId="2CF50171" w14:textId="37AE82B6" w:rsidR="00561972" w:rsidRDefault="00561972" w:rsidP="00561972">
    <w:pPr>
      <w:pStyle w:val="Encabezado"/>
      <w:jc w:val="center"/>
      <w:rPr>
        <w:rFonts w:ascii="Arial" w:hAnsi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71CB"/>
    <w:multiLevelType w:val="hybridMultilevel"/>
    <w:tmpl w:val="7B6075E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DB3EF4"/>
    <w:multiLevelType w:val="hybridMultilevel"/>
    <w:tmpl w:val="0C9C157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2D4A2B"/>
    <w:multiLevelType w:val="hybridMultilevel"/>
    <w:tmpl w:val="4B206B0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FD6DE5"/>
    <w:multiLevelType w:val="hybridMultilevel"/>
    <w:tmpl w:val="53CAEEE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553374"/>
    <w:multiLevelType w:val="hybridMultilevel"/>
    <w:tmpl w:val="3AB6BC0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7A0B70"/>
    <w:multiLevelType w:val="hybridMultilevel"/>
    <w:tmpl w:val="E6F86BF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072B0C"/>
    <w:multiLevelType w:val="hybridMultilevel"/>
    <w:tmpl w:val="39EEC2C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954ACB"/>
    <w:multiLevelType w:val="hybridMultilevel"/>
    <w:tmpl w:val="58AEA1AA"/>
    <w:lvl w:ilvl="0" w:tplc="E3E8F2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B54D1F"/>
    <w:multiLevelType w:val="hybridMultilevel"/>
    <w:tmpl w:val="D6BC753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2276B9"/>
    <w:multiLevelType w:val="hybridMultilevel"/>
    <w:tmpl w:val="D558502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1579A1"/>
    <w:multiLevelType w:val="hybridMultilevel"/>
    <w:tmpl w:val="DE02810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672409">
    <w:abstractNumId w:val="4"/>
  </w:num>
  <w:num w:numId="2" w16cid:durableId="2142264985">
    <w:abstractNumId w:val="10"/>
  </w:num>
  <w:num w:numId="3" w16cid:durableId="110367068">
    <w:abstractNumId w:val="6"/>
  </w:num>
  <w:num w:numId="4" w16cid:durableId="1615482472">
    <w:abstractNumId w:val="9"/>
  </w:num>
  <w:num w:numId="5" w16cid:durableId="313147291">
    <w:abstractNumId w:val="2"/>
  </w:num>
  <w:num w:numId="6" w16cid:durableId="1922061060">
    <w:abstractNumId w:val="0"/>
  </w:num>
  <w:num w:numId="7" w16cid:durableId="1464351887">
    <w:abstractNumId w:val="5"/>
  </w:num>
  <w:num w:numId="8" w16cid:durableId="106047357">
    <w:abstractNumId w:val="3"/>
  </w:num>
  <w:num w:numId="9" w16cid:durableId="1803959158">
    <w:abstractNumId w:val="8"/>
  </w:num>
  <w:num w:numId="10" w16cid:durableId="1231385298">
    <w:abstractNumId w:val="1"/>
  </w:num>
  <w:num w:numId="11" w16cid:durableId="176425485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900067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529"/>
    <w:rsid w:val="00004440"/>
    <w:rsid w:val="00004DD8"/>
    <w:rsid w:val="00005C09"/>
    <w:rsid w:val="0001451C"/>
    <w:rsid w:val="00015D09"/>
    <w:rsid w:val="00020C0B"/>
    <w:rsid w:val="000219A9"/>
    <w:rsid w:val="00022FBC"/>
    <w:rsid w:val="0002430F"/>
    <w:rsid w:val="000246BC"/>
    <w:rsid w:val="00027282"/>
    <w:rsid w:val="00033E81"/>
    <w:rsid w:val="00033FC9"/>
    <w:rsid w:val="000367A1"/>
    <w:rsid w:val="00041520"/>
    <w:rsid w:val="00041E65"/>
    <w:rsid w:val="0004330C"/>
    <w:rsid w:val="00043CAB"/>
    <w:rsid w:val="00044961"/>
    <w:rsid w:val="0004638C"/>
    <w:rsid w:val="00055CB3"/>
    <w:rsid w:val="00056598"/>
    <w:rsid w:val="00057D7B"/>
    <w:rsid w:val="000622A9"/>
    <w:rsid w:val="00062F37"/>
    <w:rsid w:val="00065071"/>
    <w:rsid w:val="00066C15"/>
    <w:rsid w:val="0007262C"/>
    <w:rsid w:val="00073AF6"/>
    <w:rsid w:val="00074DD9"/>
    <w:rsid w:val="00075116"/>
    <w:rsid w:val="00080DC8"/>
    <w:rsid w:val="00080EBF"/>
    <w:rsid w:val="00081F68"/>
    <w:rsid w:val="00082EC9"/>
    <w:rsid w:val="00083107"/>
    <w:rsid w:val="00086ACD"/>
    <w:rsid w:val="000904A4"/>
    <w:rsid w:val="00093C71"/>
    <w:rsid w:val="000965CC"/>
    <w:rsid w:val="000A07C7"/>
    <w:rsid w:val="000A0BB5"/>
    <w:rsid w:val="000A12D4"/>
    <w:rsid w:val="000A1338"/>
    <w:rsid w:val="000A2A41"/>
    <w:rsid w:val="000A666B"/>
    <w:rsid w:val="000B1D9F"/>
    <w:rsid w:val="000B32B2"/>
    <w:rsid w:val="000B35AD"/>
    <w:rsid w:val="000B58F1"/>
    <w:rsid w:val="000B7FBC"/>
    <w:rsid w:val="000C3CC2"/>
    <w:rsid w:val="000C51C1"/>
    <w:rsid w:val="000C6863"/>
    <w:rsid w:val="000D37F3"/>
    <w:rsid w:val="000E2841"/>
    <w:rsid w:val="000E2E78"/>
    <w:rsid w:val="000E2F80"/>
    <w:rsid w:val="000E49CC"/>
    <w:rsid w:val="000E52F0"/>
    <w:rsid w:val="000E6B9A"/>
    <w:rsid w:val="000E7915"/>
    <w:rsid w:val="000F2F42"/>
    <w:rsid w:val="000F4E88"/>
    <w:rsid w:val="000F58C2"/>
    <w:rsid w:val="00101EDB"/>
    <w:rsid w:val="00102813"/>
    <w:rsid w:val="00104103"/>
    <w:rsid w:val="00117711"/>
    <w:rsid w:val="001200CD"/>
    <w:rsid w:val="00120648"/>
    <w:rsid w:val="001236D0"/>
    <w:rsid w:val="00126B13"/>
    <w:rsid w:val="00126F5A"/>
    <w:rsid w:val="00127F95"/>
    <w:rsid w:val="001323B7"/>
    <w:rsid w:val="001333A4"/>
    <w:rsid w:val="00134685"/>
    <w:rsid w:val="00136AF9"/>
    <w:rsid w:val="0013719F"/>
    <w:rsid w:val="0014112A"/>
    <w:rsid w:val="00142BE2"/>
    <w:rsid w:val="001431D1"/>
    <w:rsid w:val="00144805"/>
    <w:rsid w:val="001454D8"/>
    <w:rsid w:val="0015026C"/>
    <w:rsid w:val="001503C0"/>
    <w:rsid w:val="00150488"/>
    <w:rsid w:val="0015182F"/>
    <w:rsid w:val="00153722"/>
    <w:rsid w:val="00155F97"/>
    <w:rsid w:val="00156F79"/>
    <w:rsid w:val="001577A8"/>
    <w:rsid w:val="00157F18"/>
    <w:rsid w:val="00161A89"/>
    <w:rsid w:val="00165D56"/>
    <w:rsid w:val="00171CAF"/>
    <w:rsid w:val="00173840"/>
    <w:rsid w:val="00173AD1"/>
    <w:rsid w:val="0017471D"/>
    <w:rsid w:val="00174F01"/>
    <w:rsid w:val="0017792C"/>
    <w:rsid w:val="00177D41"/>
    <w:rsid w:val="00180FEC"/>
    <w:rsid w:val="00183944"/>
    <w:rsid w:val="0018638A"/>
    <w:rsid w:val="00191F42"/>
    <w:rsid w:val="00192B53"/>
    <w:rsid w:val="00193D4C"/>
    <w:rsid w:val="001A1497"/>
    <w:rsid w:val="001A1928"/>
    <w:rsid w:val="001A1E24"/>
    <w:rsid w:val="001A2D5F"/>
    <w:rsid w:val="001A40A5"/>
    <w:rsid w:val="001A47F7"/>
    <w:rsid w:val="001A5AA1"/>
    <w:rsid w:val="001A7D73"/>
    <w:rsid w:val="001B286D"/>
    <w:rsid w:val="001B4BF9"/>
    <w:rsid w:val="001B5AA0"/>
    <w:rsid w:val="001C07E2"/>
    <w:rsid w:val="001C1934"/>
    <w:rsid w:val="001C1E47"/>
    <w:rsid w:val="001C1EA4"/>
    <w:rsid w:val="001C6827"/>
    <w:rsid w:val="001C6DD9"/>
    <w:rsid w:val="001C731C"/>
    <w:rsid w:val="001D05B3"/>
    <w:rsid w:val="001D0D65"/>
    <w:rsid w:val="001D2625"/>
    <w:rsid w:val="001D5A1E"/>
    <w:rsid w:val="001D5E51"/>
    <w:rsid w:val="001D6781"/>
    <w:rsid w:val="001D7D51"/>
    <w:rsid w:val="001E3B6D"/>
    <w:rsid w:val="001E7319"/>
    <w:rsid w:val="001E7485"/>
    <w:rsid w:val="001E7819"/>
    <w:rsid w:val="001F466B"/>
    <w:rsid w:val="001F6EE9"/>
    <w:rsid w:val="00200451"/>
    <w:rsid w:val="00200B60"/>
    <w:rsid w:val="0020222D"/>
    <w:rsid w:val="00202EBA"/>
    <w:rsid w:val="00203629"/>
    <w:rsid w:val="00203AAA"/>
    <w:rsid w:val="00207428"/>
    <w:rsid w:val="00211C18"/>
    <w:rsid w:val="00216DE2"/>
    <w:rsid w:val="00220760"/>
    <w:rsid w:val="002211CB"/>
    <w:rsid w:val="002215ED"/>
    <w:rsid w:val="0022596A"/>
    <w:rsid w:val="0022729C"/>
    <w:rsid w:val="002304E4"/>
    <w:rsid w:val="002306DE"/>
    <w:rsid w:val="00231FAD"/>
    <w:rsid w:val="00232867"/>
    <w:rsid w:val="00235BD1"/>
    <w:rsid w:val="00236D92"/>
    <w:rsid w:val="00237E58"/>
    <w:rsid w:val="00240CF8"/>
    <w:rsid w:val="00242741"/>
    <w:rsid w:val="002434A2"/>
    <w:rsid w:val="002465FF"/>
    <w:rsid w:val="0024742D"/>
    <w:rsid w:val="00254B67"/>
    <w:rsid w:val="00256941"/>
    <w:rsid w:val="0025754A"/>
    <w:rsid w:val="002625DB"/>
    <w:rsid w:val="0027153D"/>
    <w:rsid w:val="002725CF"/>
    <w:rsid w:val="00272EA2"/>
    <w:rsid w:val="00275986"/>
    <w:rsid w:val="00276D9E"/>
    <w:rsid w:val="00277016"/>
    <w:rsid w:val="00277C12"/>
    <w:rsid w:val="002806D3"/>
    <w:rsid w:val="00281405"/>
    <w:rsid w:val="00281614"/>
    <w:rsid w:val="002969DB"/>
    <w:rsid w:val="0029753C"/>
    <w:rsid w:val="002A03CB"/>
    <w:rsid w:val="002A0A5B"/>
    <w:rsid w:val="002A0B63"/>
    <w:rsid w:val="002A3C36"/>
    <w:rsid w:val="002A737D"/>
    <w:rsid w:val="002A77F2"/>
    <w:rsid w:val="002B12BE"/>
    <w:rsid w:val="002B1686"/>
    <w:rsid w:val="002B6432"/>
    <w:rsid w:val="002B703C"/>
    <w:rsid w:val="002C0E90"/>
    <w:rsid w:val="002C2230"/>
    <w:rsid w:val="002C2503"/>
    <w:rsid w:val="002C4622"/>
    <w:rsid w:val="002C5051"/>
    <w:rsid w:val="002C5D44"/>
    <w:rsid w:val="002C75F7"/>
    <w:rsid w:val="002D05BB"/>
    <w:rsid w:val="002D31B5"/>
    <w:rsid w:val="002D62B1"/>
    <w:rsid w:val="002E07AB"/>
    <w:rsid w:val="002E27C6"/>
    <w:rsid w:val="002E2FFA"/>
    <w:rsid w:val="002E3B25"/>
    <w:rsid w:val="002E4E03"/>
    <w:rsid w:val="002E5A5D"/>
    <w:rsid w:val="002E7113"/>
    <w:rsid w:val="002E7550"/>
    <w:rsid w:val="002F26F3"/>
    <w:rsid w:val="002F3182"/>
    <w:rsid w:val="002F72F0"/>
    <w:rsid w:val="00300ED2"/>
    <w:rsid w:val="003011C5"/>
    <w:rsid w:val="00302265"/>
    <w:rsid w:val="00304C23"/>
    <w:rsid w:val="003070B9"/>
    <w:rsid w:val="00307205"/>
    <w:rsid w:val="003074D1"/>
    <w:rsid w:val="003100DD"/>
    <w:rsid w:val="00311E56"/>
    <w:rsid w:val="0031372F"/>
    <w:rsid w:val="00316EB3"/>
    <w:rsid w:val="003177CC"/>
    <w:rsid w:val="00317F4A"/>
    <w:rsid w:val="0032101B"/>
    <w:rsid w:val="003239A7"/>
    <w:rsid w:val="00323FFF"/>
    <w:rsid w:val="003241F2"/>
    <w:rsid w:val="003243C6"/>
    <w:rsid w:val="0032444E"/>
    <w:rsid w:val="00325BAA"/>
    <w:rsid w:val="0033190C"/>
    <w:rsid w:val="00334860"/>
    <w:rsid w:val="00334988"/>
    <w:rsid w:val="003349EB"/>
    <w:rsid w:val="00335761"/>
    <w:rsid w:val="003369FC"/>
    <w:rsid w:val="00337873"/>
    <w:rsid w:val="003440D1"/>
    <w:rsid w:val="00344138"/>
    <w:rsid w:val="00344547"/>
    <w:rsid w:val="0034665F"/>
    <w:rsid w:val="00346CFB"/>
    <w:rsid w:val="003475EF"/>
    <w:rsid w:val="00347BF0"/>
    <w:rsid w:val="00350E42"/>
    <w:rsid w:val="00350FDA"/>
    <w:rsid w:val="00351054"/>
    <w:rsid w:val="00351778"/>
    <w:rsid w:val="003529B6"/>
    <w:rsid w:val="00352F62"/>
    <w:rsid w:val="00353BCB"/>
    <w:rsid w:val="0035427D"/>
    <w:rsid w:val="00354942"/>
    <w:rsid w:val="00356EF3"/>
    <w:rsid w:val="00357203"/>
    <w:rsid w:val="00362CEA"/>
    <w:rsid w:val="00362DF3"/>
    <w:rsid w:val="003646D7"/>
    <w:rsid w:val="00364CFC"/>
    <w:rsid w:val="003672D1"/>
    <w:rsid w:val="0037017F"/>
    <w:rsid w:val="003701F7"/>
    <w:rsid w:val="00371568"/>
    <w:rsid w:val="00375B9A"/>
    <w:rsid w:val="00377632"/>
    <w:rsid w:val="00377DBF"/>
    <w:rsid w:val="003816E0"/>
    <w:rsid w:val="00381864"/>
    <w:rsid w:val="00383A35"/>
    <w:rsid w:val="00386DFA"/>
    <w:rsid w:val="0038723C"/>
    <w:rsid w:val="003874E5"/>
    <w:rsid w:val="00390193"/>
    <w:rsid w:val="00390DFD"/>
    <w:rsid w:val="003913F0"/>
    <w:rsid w:val="00392AF7"/>
    <w:rsid w:val="00393522"/>
    <w:rsid w:val="00393C3F"/>
    <w:rsid w:val="003A4583"/>
    <w:rsid w:val="003A4B94"/>
    <w:rsid w:val="003A6994"/>
    <w:rsid w:val="003A7BBD"/>
    <w:rsid w:val="003B47FC"/>
    <w:rsid w:val="003B4D41"/>
    <w:rsid w:val="003C1456"/>
    <w:rsid w:val="003C23CB"/>
    <w:rsid w:val="003C2EDD"/>
    <w:rsid w:val="003C3DE9"/>
    <w:rsid w:val="003C51F6"/>
    <w:rsid w:val="003C7F13"/>
    <w:rsid w:val="003D0384"/>
    <w:rsid w:val="003D0956"/>
    <w:rsid w:val="003D4CFF"/>
    <w:rsid w:val="003D70A7"/>
    <w:rsid w:val="003E32BC"/>
    <w:rsid w:val="003E5556"/>
    <w:rsid w:val="003E601D"/>
    <w:rsid w:val="003F019B"/>
    <w:rsid w:val="003F1FA3"/>
    <w:rsid w:val="003F307F"/>
    <w:rsid w:val="003F60C4"/>
    <w:rsid w:val="003F67F7"/>
    <w:rsid w:val="004031D4"/>
    <w:rsid w:val="0040736E"/>
    <w:rsid w:val="00411316"/>
    <w:rsid w:val="00411E08"/>
    <w:rsid w:val="004131FA"/>
    <w:rsid w:val="00415F2D"/>
    <w:rsid w:val="00420C7E"/>
    <w:rsid w:val="00420D27"/>
    <w:rsid w:val="00420DF2"/>
    <w:rsid w:val="0042195C"/>
    <w:rsid w:val="00422F72"/>
    <w:rsid w:val="00425A5C"/>
    <w:rsid w:val="00425F47"/>
    <w:rsid w:val="0043086E"/>
    <w:rsid w:val="0043208E"/>
    <w:rsid w:val="00434649"/>
    <w:rsid w:val="00434EC7"/>
    <w:rsid w:val="00435D35"/>
    <w:rsid w:val="00435E04"/>
    <w:rsid w:val="00436A5F"/>
    <w:rsid w:val="00437D71"/>
    <w:rsid w:val="00441E14"/>
    <w:rsid w:val="00446786"/>
    <w:rsid w:val="004520C2"/>
    <w:rsid w:val="004521C5"/>
    <w:rsid w:val="0045440B"/>
    <w:rsid w:val="00454E30"/>
    <w:rsid w:val="0045568D"/>
    <w:rsid w:val="00456F95"/>
    <w:rsid w:val="00460843"/>
    <w:rsid w:val="004615FB"/>
    <w:rsid w:val="004650BA"/>
    <w:rsid w:val="00465415"/>
    <w:rsid w:val="00466F87"/>
    <w:rsid w:val="0046702C"/>
    <w:rsid w:val="00467D24"/>
    <w:rsid w:val="00470471"/>
    <w:rsid w:val="0047200D"/>
    <w:rsid w:val="004727B3"/>
    <w:rsid w:val="004740C0"/>
    <w:rsid w:val="004759C7"/>
    <w:rsid w:val="00476446"/>
    <w:rsid w:val="0047720C"/>
    <w:rsid w:val="00480410"/>
    <w:rsid w:val="00480AE2"/>
    <w:rsid w:val="00480D60"/>
    <w:rsid w:val="0048424A"/>
    <w:rsid w:val="00486CDA"/>
    <w:rsid w:val="00487115"/>
    <w:rsid w:val="00487CA6"/>
    <w:rsid w:val="00494CA0"/>
    <w:rsid w:val="004A18C7"/>
    <w:rsid w:val="004A2294"/>
    <w:rsid w:val="004A22A0"/>
    <w:rsid w:val="004A3F12"/>
    <w:rsid w:val="004A43BC"/>
    <w:rsid w:val="004A4FB5"/>
    <w:rsid w:val="004A5F00"/>
    <w:rsid w:val="004B14E0"/>
    <w:rsid w:val="004B24A3"/>
    <w:rsid w:val="004B2756"/>
    <w:rsid w:val="004B2F71"/>
    <w:rsid w:val="004B3996"/>
    <w:rsid w:val="004B4A33"/>
    <w:rsid w:val="004B6F9F"/>
    <w:rsid w:val="004C1191"/>
    <w:rsid w:val="004C2699"/>
    <w:rsid w:val="004C3887"/>
    <w:rsid w:val="004C6A90"/>
    <w:rsid w:val="004D0D90"/>
    <w:rsid w:val="004D111C"/>
    <w:rsid w:val="004D202F"/>
    <w:rsid w:val="004D2073"/>
    <w:rsid w:val="004D5551"/>
    <w:rsid w:val="004D619B"/>
    <w:rsid w:val="004D6A08"/>
    <w:rsid w:val="004E1CB7"/>
    <w:rsid w:val="004E3BAB"/>
    <w:rsid w:val="004E461E"/>
    <w:rsid w:val="004E7AF6"/>
    <w:rsid w:val="004F34BF"/>
    <w:rsid w:val="004F3DE2"/>
    <w:rsid w:val="004F504C"/>
    <w:rsid w:val="005015D0"/>
    <w:rsid w:val="00501A1E"/>
    <w:rsid w:val="00503A72"/>
    <w:rsid w:val="00505706"/>
    <w:rsid w:val="00510219"/>
    <w:rsid w:val="00510873"/>
    <w:rsid w:val="00510AA9"/>
    <w:rsid w:val="00512201"/>
    <w:rsid w:val="005164EB"/>
    <w:rsid w:val="00520A37"/>
    <w:rsid w:val="005237A8"/>
    <w:rsid w:val="00525778"/>
    <w:rsid w:val="0052668B"/>
    <w:rsid w:val="0052745D"/>
    <w:rsid w:val="00531915"/>
    <w:rsid w:val="00536054"/>
    <w:rsid w:val="00536DD8"/>
    <w:rsid w:val="005453BD"/>
    <w:rsid w:val="00547DB6"/>
    <w:rsid w:val="0055211B"/>
    <w:rsid w:val="005527EE"/>
    <w:rsid w:val="005528D9"/>
    <w:rsid w:val="00554EBA"/>
    <w:rsid w:val="0055619B"/>
    <w:rsid w:val="005566AB"/>
    <w:rsid w:val="00557042"/>
    <w:rsid w:val="005579DE"/>
    <w:rsid w:val="0056045B"/>
    <w:rsid w:val="00561972"/>
    <w:rsid w:val="00562329"/>
    <w:rsid w:val="00562E42"/>
    <w:rsid w:val="0056347A"/>
    <w:rsid w:val="005638FA"/>
    <w:rsid w:val="00565881"/>
    <w:rsid w:val="00565E35"/>
    <w:rsid w:val="005664DF"/>
    <w:rsid w:val="005668BC"/>
    <w:rsid w:val="00572B79"/>
    <w:rsid w:val="00576C5B"/>
    <w:rsid w:val="005770CD"/>
    <w:rsid w:val="005774DA"/>
    <w:rsid w:val="00581543"/>
    <w:rsid w:val="00585363"/>
    <w:rsid w:val="00586B9E"/>
    <w:rsid w:val="00590965"/>
    <w:rsid w:val="00591F5C"/>
    <w:rsid w:val="00595864"/>
    <w:rsid w:val="0059672C"/>
    <w:rsid w:val="00597606"/>
    <w:rsid w:val="005A0F3B"/>
    <w:rsid w:val="005A1A16"/>
    <w:rsid w:val="005A4DC0"/>
    <w:rsid w:val="005A66D5"/>
    <w:rsid w:val="005A70B8"/>
    <w:rsid w:val="005B0B33"/>
    <w:rsid w:val="005B1A87"/>
    <w:rsid w:val="005B2CCD"/>
    <w:rsid w:val="005B367A"/>
    <w:rsid w:val="005B39E1"/>
    <w:rsid w:val="005B5407"/>
    <w:rsid w:val="005B5D76"/>
    <w:rsid w:val="005C0143"/>
    <w:rsid w:val="005C2F8F"/>
    <w:rsid w:val="005C5023"/>
    <w:rsid w:val="005D015A"/>
    <w:rsid w:val="005D1009"/>
    <w:rsid w:val="005D412E"/>
    <w:rsid w:val="005D4250"/>
    <w:rsid w:val="005D6921"/>
    <w:rsid w:val="005D78F5"/>
    <w:rsid w:val="005E10A8"/>
    <w:rsid w:val="005E229E"/>
    <w:rsid w:val="005E2F0C"/>
    <w:rsid w:val="005E3350"/>
    <w:rsid w:val="005E33CA"/>
    <w:rsid w:val="005E46B2"/>
    <w:rsid w:val="005E54F5"/>
    <w:rsid w:val="005E64B6"/>
    <w:rsid w:val="005E6717"/>
    <w:rsid w:val="005F0430"/>
    <w:rsid w:val="005F7729"/>
    <w:rsid w:val="00601E04"/>
    <w:rsid w:val="00601F57"/>
    <w:rsid w:val="00603C00"/>
    <w:rsid w:val="00605259"/>
    <w:rsid w:val="00605313"/>
    <w:rsid w:val="00607BD2"/>
    <w:rsid w:val="00607E3E"/>
    <w:rsid w:val="00612357"/>
    <w:rsid w:val="006203C6"/>
    <w:rsid w:val="006205E1"/>
    <w:rsid w:val="00622289"/>
    <w:rsid w:val="006241CA"/>
    <w:rsid w:val="006249B2"/>
    <w:rsid w:val="0062522F"/>
    <w:rsid w:val="006252C7"/>
    <w:rsid w:val="006253F8"/>
    <w:rsid w:val="006355F4"/>
    <w:rsid w:val="00635EB8"/>
    <w:rsid w:val="006377A4"/>
    <w:rsid w:val="00640B8E"/>
    <w:rsid w:val="006426D1"/>
    <w:rsid w:val="00642D6C"/>
    <w:rsid w:val="00645204"/>
    <w:rsid w:val="00653ACD"/>
    <w:rsid w:val="00654742"/>
    <w:rsid w:val="00655F4B"/>
    <w:rsid w:val="006562E7"/>
    <w:rsid w:val="00657430"/>
    <w:rsid w:val="00657A12"/>
    <w:rsid w:val="00663BC5"/>
    <w:rsid w:val="00664454"/>
    <w:rsid w:val="00664CA3"/>
    <w:rsid w:val="00665515"/>
    <w:rsid w:val="00672079"/>
    <w:rsid w:val="00672C10"/>
    <w:rsid w:val="006730A9"/>
    <w:rsid w:val="00674287"/>
    <w:rsid w:val="006742D3"/>
    <w:rsid w:val="00680A7B"/>
    <w:rsid w:val="00681CC3"/>
    <w:rsid w:val="0068405E"/>
    <w:rsid w:val="0068476C"/>
    <w:rsid w:val="006850FF"/>
    <w:rsid w:val="0068583B"/>
    <w:rsid w:val="0069102F"/>
    <w:rsid w:val="0069351E"/>
    <w:rsid w:val="00693554"/>
    <w:rsid w:val="006948B7"/>
    <w:rsid w:val="0069589B"/>
    <w:rsid w:val="00696B3B"/>
    <w:rsid w:val="00697300"/>
    <w:rsid w:val="006A0235"/>
    <w:rsid w:val="006A48D1"/>
    <w:rsid w:val="006A69AE"/>
    <w:rsid w:val="006A6E81"/>
    <w:rsid w:val="006A7BDB"/>
    <w:rsid w:val="006B2E6B"/>
    <w:rsid w:val="006B3117"/>
    <w:rsid w:val="006C0AF8"/>
    <w:rsid w:val="006C1878"/>
    <w:rsid w:val="006C20A1"/>
    <w:rsid w:val="006C2947"/>
    <w:rsid w:val="006D2529"/>
    <w:rsid w:val="006D2E04"/>
    <w:rsid w:val="006D33FF"/>
    <w:rsid w:val="006D4E3E"/>
    <w:rsid w:val="006D5FE5"/>
    <w:rsid w:val="006D614B"/>
    <w:rsid w:val="006D63DE"/>
    <w:rsid w:val="006F65C8"/>
    <w:rsid w:val="006F666F"/>
    <w:rsid w:val="006F6874"/>
    <w:rsid w:val="006F6AD5"/>
    <w:rsid w:val="006F7E71"/>
    <w:rsid w:val="00701400"/>
    <w:rsid w:val="00701C52"/>
    <w:rsid w:val="00703B43"/>
    <w:rsid w:val="007078D4"/>
    <w:rsid w:val="007103E3"/>
    <w:rsid w:val="0071062A"/>
    <w:rsid w:val="007122CF"/>
    <w:rsid w:val="007131A5"/>
    <w:rsid w:val="00720CAF"/>
    <w:rsid w:val="00720FC2"/>
    <w:rsid w:val="0072736E"/>
    <w:rsid w:val="0073044A"/>
    <w:rsid w:val="00731753"/>
    <w:rsid w:val="00732088"/>
    <w:rsid w:val="00734E10"/>
    <w:rsid w:val="0073539A"/>
    <w:rsid w:val="007353E1"/>
    <w:rsid w:val="00735714"/>
    <w:rsid w:val="007360DB"/>
    <w:rsid w:val="007379FE"/>
    <w:rsid w:val="007407C9"/>
    <w:rsid w:val="00741164"/>
    <w:rsid w:val="00742EAE"/>
    <w:rsid w:val="00743131"/>
    <w:rsid w:val="00743F45"/>
    <w:rsid w:val="00744C4B"/>
    <w:rsid w:val="007454B7"/>
    <w:rsid w:val="00746194"/>
    <w:rsid w:val="007509F4"/>
    <w:rsid w:val="00751B85"/>
    <w:rsid w:val="00751E84"/>
    <w:rsid w:val="007534CC"/>
    <w:rsid w:val="007548D4"/>
    <w:rsid w:val="007552B2"/>
    <w:rsid w:val="007553A7"/>
    <w:rsid w:val="007600C3"/>
    <w:rsid w:val="007605A6"/>
    <w:rsid w:val="00763121"/>
    <w:rsid w:val="007632BE"/>
    <w:rsid w:val="0076535E"/>
    <w:rsid w:val="0076672E"/>
    <w:rsid w:val="00767291"/>
    <w:rsid w:val="00770325"/>
    <w:rsid w:val="007718B6"/>
    <w:rsid w:val="007719B0"/>
    <w:rsid w:val="00772085"/>
    <w:rsid w:val="00773687"/>
    <w:rsid w:val="00787103"/>
    <w:rsid w:val="007912A1"/>
    <w:rsid w:val="007941F6"/>
    <w:rsid w:val="00795F89"/>
    <w:rsid w:val="007A0B45"/>
    <w:rsid w:val="007A2C47"/>
    <w:rsid w:val="007A50BC"/>
    <w:rsid w:val="007A6C4A"/>
    <w:rsid w:val="007A6CE8"/>
    <w:rsid w:val="007B3389"/>
    <w:rsid w:val="007B5AD7"/>
    <w:rsid w:val="007B6426"/>
    <w:rsid w:val="007B665C"/>
    <w:rsid w:val="007B6A3A"/>
    <w:rsid w:val="007C5454"/>
    <w:rsid w:val="007C6942"/>
    <w:rsid w:val="007D0D66"/>
    <w:rsid w:val="007D72BA"/>
    <w:rsid w:val="007E08A2"/>
    <w:rsid w:val="007E23A9"/>
    <w:rsid w:val="007F01EE"/>
    <w:rsid w:val="007F17B8"/>
    <w:rsid w:val="007F3F6F"/>
    <w:rsid w:val="007F47B7"/>
    <w:rsid w:val="007F7804"/>
    <w:rsid w:val="007F7C74"/>
    <w:rsid w:val="00804DC9"/>
    <w:rsid w:val="00804E9B"/>
    <w:rsid w:val="00806102"/>
    <w:rsid w:val="0080641E"/>
    <w:rsid w:val="00806BAB"/>
    <w:rsid w:val="008128C0"/>
    <w:rsid w:val="00813C77"/>
    <w:rsid w:val="00815CB3"/>
    <w:rsid w:val="0081760F"/>
    <w:rsid w:val="0082089B"/>
    <w:rsid w:val="00820C23"/>
    <w:rsid w:val="00822F2C"/>
    <w:rsid w:val="00824BBB"/>
    <w:rsid w:val="00824F4A"/>
    <w:rsid w:val="00825389"/>
    <w:rsid w:val="00825A1F"/>
    <w:rsid w:val="00832D82"/>
    <w:rsid w:val="008337B0"/>
    <w:rsid w:val="00833BB6"/>
    <w:rsid w:val="00833CF1"/>
    <w:rsid w:val="00835377"/>
    <w:rsid w:val="00841789"/>
    <w:rsid w:val="0084266D"/>
    <w:rsid w:val="00843D47"/>
    <w:rsid w:val="00844883"/>
    <w:rsid w:val="00844B59"/>
    <w:rsid w:val="008455D5"/>
    <w:rsid w:val="008458E4"/>
    <w:rsid w:val="00847CB8"/>
    <w:rsid w:val="008561A0"/>
    <w:rsid w:val="00866BDE"/>
    <w:rsid w:val="00867F89"/>
    <w:rsid w:val="00876478"/>
    <w:rsid w:val="008767F9"/>
    <w:rsid w:val="00876BCB"/>
    <w:rsid w:val="00877D70"/>
    <w:rsid w:val="00880562"/>
    <w:rsid w:val="00883550"/>
    <w:rsid w:val="00884A58"/>
    <w:rsid w:val="0089028A"/>
    <w:rsid w:val="00895E5B"/>
    <w:rsid w:val="008A02A6"/>
    <w:rsid w:val="008A2969"/>
    <w:rsid w:val="008A3C8F"/>
    <w:rsid w:val="008A5691"/>
    <w:rsid w:val="008A7BD3"/>
    <w:rsid w:val="008B13DC"/>
    <w:rsid w:val="008B4468"/>
    <w:rsid w:val="008B646F"/>
    <w:rsid w:val="008B69FD"/>
    <w:rsid w:val="008B6F82"/>
    <w:rsid w:val="008C0D2A"/>
    <w:rsid w:val="008C3B06"/>
    <w:rsid w:val="008C5B13"/>
    <w:rsid w:val="008C6D4A"/>
    <w:rsid w:val="008D105F"/>
    <w:rsid w:val="008D35F3"/>
    <w:rsid w:val="008D3D0E"/>
    <w:rsid w:val="008D7F87"/>
    <w:rsid w:val="008D7FE2"/>
    <w:rsid w:val="008E08AA"/>
    <w:rsid w:val="008E387D"/>
    <w:rsid w:val="008F1002"/>
    <w:rsid w:val="008F357E"/>
    <w:rsid w:val="008F41C5"/>
    <w:rsid w:val="008F7D43"/>
    <w:rsid w:val="0090203A"/>
    <w:rsid w:val="00903896"/>
    <w:rsid w:val="00903A99"/>
    <w:rsid w:val="00904575"/>
    <w:rsid w:val="00906B90"/>
    <w:rsid w:val="00912BA1"/>
    <w:rsid w:val="00915DE4"/>
    <w:rsid w:val="009207BE"/>
    <w:rsid w:val="00922655"/>
    <w:rsid w:val="009268B8"/>
    <w:rsid w:val="00927F18"/>
    <w:rsid w:val="009312D5"/>
    <w:rsid w:val="009325C4"/>
    <w:rsid w:val="00933532"/>
    <w:rsid w:val="00935CF6"/>
    <w:rsid w:val="00937403"/>
    <w:rsid w:val="0094011A"/>
    <w:rsid w:val="00940727"/>
    <w:rsid w:val="00942087"/>
    <w:rsid w:val="00950C47"/>
    <w:rsid w:val="009530BB"/>
    <w:rsid w:val="00955FFE"/>
    <w:rsid w:val="00956617"/>
    <w:rsid w:val="009606DD"/>
    <w:rsid w:val="00961442"/>
    <w:rsid w:val="009665ED"/>
    <w:rsid w:val="00966903"/>
    <w:rsid w:val="009715EB"/>
    <w:rsid w:val="00972343"/>
    <w:rsid w:val="0097495E"/>
    <w:rsid w:val="0097763C"/>
    <w:rsid w:val="00977A30"/>
    <w:rsid w:val="00982EA8"/>
    <w:rsid w:val="00985366"/>
    <w:rsid w:val="00986222"/>
    <w:rsid w:val="0098798A"/>
    <w:rsid w:val="00994324"/>
    <w:rsid w:val="00995108"/>
    <w:rsid w:val="00997E96"/>
    <w:rsid w:val="009A067C"/>
    <w:rsid w:val="009A3B40"/>
    <w:rsid w:val="009A4465"/>
    <w:rsid w:val="009C245B"/>
    <w:rsid w:val="009C343A"/>
    <w:rsid w:val="009C3F4D"/>
    <w:rsid w:val="009C46E8"/>
    <w:rsid w:val="009C4A36"/>
    <w:rsid w:val="009C684F"/>
    <w:rsid w:val="009D16F7"/>
    <w:rsid w:val="009D5E0C"/>
    <w:rsid w:val="009D76D5"/>
    <w:rsid w:val="009E0357"/>
    <w:rsid w:val="009E464B"/>
    <w:rsid w:val="009E54ED"/>
    <w:rsid w:val="009E5561"/>
    <w:rsid w:val="009F6D64"/>
    <w:rsid w:val="009F78A3"/>
    <w:rsid w:val="009F7CFE"/>
    <w:rsid w:val="00A023A4"/>
    <w:rsid w:val="00A10B6D"/>
    <w:rsid w:val="00A13F0D"/>
    <w:rsid w:val="00A14453"/>
    <w:rsid w:val="00A14778"/>
    <w:rsid w:val="00A148FD"/>
    <w:rsid w:val="00A15063"/>
    <w:rsid w:val="00A20FDA"/>
    <w:rsid w:val="00A263FE"/>
    <w:rsid w:val="00A27372"/>
    <w:rsid w:val="00A27D1E"/>
    <w:rsid w:val="00A33F76"/>
    <w:rsid w:val="00A359FE"/>
    <w:rsid w:val="00A35CC8"/>
    <w:rsid w:val="00A36ED4"/>
    <w:rsid w:val="00A40ECB"/>
    <w:rsid w:val="00A41C53"/>
    <w:rsid w:val="00A44283"/>
    <w:rsid w:val="00A453D9"/>
    <w:rsid w:val="00A454DC"/>
    <w:rsid w:val="00A46F7E"/>
    <w:rsid w:val="00A47AD9"/>
    <w:rsid w:val="00A47DCB"/>
    <w:rsid w:val="00A51C61"/>
    <w:rsid w:val="00A569C5"/>
    <w:rsid w:val="00A579B6"/>
    <w:rsid w:val="00A60A6A"/>
    <w:rsid w:val="00A6628A"/>
    <w:rsid w:val="00A71ED5"/>
    <w:rsid w:val="00A7330F"/>
    <w:rsid w:val="00A73A12"/>
    <w:rsid w:val="00A74674"/>
    <w:rsid w:val="00A74C40"/>
    <w:rsid w:val="00A75098"/>
    <w:rsid w:val="00A7529D"/>
    <w:rsid w:val="00A76BFB"/>
    <w:rsid w:val="00A831A4"/>
    <w:rsid w:val="00A84738"/>
    <w:rsid w:val="00A864B8"/>
    <w:rsid w:val="00A868F2"/>
    <w:rsid w:val="00A875D6"/>
    <w:rsid w:val="00A90060"/>
    <w:rsid w:val="00A91750"/>
    <w:rsid w:val="00A92346"/>
    <w:rsid w:val="00A97FD2"/>
    <w:rsid w:val="00AA0069"/>
    <w:rsid w:val="00AA403E"/>
    <w:rsid w:val="00AB1800"/>
    <w:rsid w:val="00AB2F78"/>
    <w:rsid w:val="00AB4A98"/>
    <w:rsid w:val="00AB5DA8"/>
    <w:rsid w:val="00AC033A"/>
    <w:rsid w:val="00AC0622"/>
    <w:rsid w:val="00AC0A69"/>
    <w:rsid w:val="00AC2704"/>
    <w:rsid w:val="00AC280D"/>
    <w:rsid w:val="00AC68B3"/>
    <w:rsid w:val="00AC7BD4"/>
    <w:rsid w:val="00AD2E44"/>
    <w:rsid w:val="00AD3A97"/>
    <w:rsid w:val="00AD5FF9"/>
    <w:rsid w:val="00AE030C"/>
    <w:rsid w:val="00AE073E"/>
    <w:rsid w:val="00AE0DA8"/>
    <w:rsid w:val="00AE2157"/>
    <w:rsid w:val="00AE287D"/>
    <w:rsid w:val="00AF0A28"/>
    <w:rsid w:val="00AF0E5C"/>
    <w:rsid w:val="00AF3DC1"/>
    <w:rsid w:val="00AF5A13"/>
    <w:rsid w:val="00B00040"/>
    <w:rsid w:val="00B02A78"/>
    <w:rsid w:val="00B05406"/>
    <w:rsid w:val="00B07308"/>
    <w:rsid w:val="00B14CBC"/>
    <w:rsid w:val="00B14DC1"/>
    <w:rsid w:val="00B1588A"/>
    <w:rsid w:val="00B16374"/>
    <w:rsid w:val="00B16B5E"/>
    <w:rsid w:val="00B2260B"/>
    <w:rsid w:val="00B22C09"/>
    <w:rsid w:val="00B23B95"/>
    <w:rsid w:val="00B243D3"/>
    <w:rsid w:val="00B2613C"/>
    <w:rsid w:val="00B36A62"/>
    <w:rsid w:val="00B3788C"/>
    <w:rsid w:val="00B405D5"/>
    <w:rsid w:val="00B43FCC"/>
    <w:rsid w:val="00B4790B"/>
    <w:rsid w:val="00B51B4E"/>
    <w:rsid w:val="00B52C65"/>
    <w:rsid w:val="00B5317A"/>
    <w:rsid w:val="00B55B53"/>
    <w:rsid w:val="00B64EC4"/>
    <w:rsid w:val="00B67992"/>
    <w:rsid w:val="00B70781"/>
    <w:rsid w:val="00B7168C"/>
    <w:rsid w:val="00B73152"/>
    <w:rsid w:val="00B743F0"/>
    <w:rsid w:val="00B768D0"/>
    <w:rsid w:val="00B80D32"/>
    <w:rsid w:val="00B80DD6"/>
    <w:rsid w:val="00B818CE"/>
    <w:rsid w:val="00B825FA"/>
    <w:rsid w:val="00B830DE"/>
    <w:rsid w:val="00B84A84"/>
    <w:rsid w:val="00B863FD"/>
    <w:rsid w:val="00B9194D"/>
    <w:rsid w:val="00B928D3"/>
    <w:rsid w:val="00B92E2E"/>
    <w:rsid w:val="00B931EA"/>
    <w:rsid w:val="00B939AE"/>
    <w:rsid w:val="00B954CF"/>
    <w:rsid w:val="00BA0774"/>
    <w:rsid w:val="00BA0C87"/>
    <w:rsid w:val="00BA2362"/>
    <w:rsid w:val="00BA6E36"/>
    <w:rsid w:val="00BA778C"/>
    <w:rsid w:val="00BB0B06"/>
    <w:rsid w:val="00BB1572"/>
    <w:rsid w:val="00BB2C75"/>
    <w:rsid w:val="00BB3DD6"/>
    <w:rsid w:val="00BB4681"/>
    <w:rsid w:val="00BB6FFB"/>
    <w:rsid w:val="00BC02B8"/>
    <w:rsid w:val="00BC1EFD"/>
    <w:rsid w:val="00BC2796"/>
    <w:rsid w:val="00BC3A73"/>
    <w:rsid w:val="00BC4078"/>
    <w:rsid w:val="00BC4FA6"/>
    <w:rsid w:val="00BC5939"/>
    <w:rsid w:val="00BD0581"/>
    <w:rsid w:val="00BD1216"/>
    <w:rsid w:val="00BD3466"/>
    <w:rsid w:val="00BD51D8"/>
    <w:rsid w:val="00BD6B68"/>
    <w:rsid w:val="00BD7876"/>
    <w:rsid w:val="00BE6566"/>
    <w:rsid w:val="00BE65CB"/>
    <w:rsid w:val="00BE71FC"/>
    <w:rsid w:val="00BF252A"/>
    <w:rsid w:val="00BF3115"/>
    <w:rsid w:val="00BF3686"/>
    <w:rsid w:val="00BF3C72"/>
    <w:rsid w:val="00BF4DD9"/>
    <w:rsid w:val="00BF5286"/>
    <w:rsid w:val="00BF59B6"/>
    <w:rsid w:val="00BF67F7"/>
    <w:rsid w:val="00BF751C"/>
    <w:rsid w:val="00C0227A"/>
    <w:rsid w:val="00C029C6"/>
    <w:rsid w:val="00C0312C"/>
    <w:rsid w:val="00C05060"/>
    <w:rsid w:val="00C11B75"/>
    <w:rsid w:val="00C127AD"/>
    <w:rsid w:val="00C16E93"/>
    <w:rsid w:val="00C21AA6"/>
    <w:rsid w:val="00C23C39"/>
    <w:rsid w:val="00C27208"/>
    <w:rsid w:val="00C313CB"/>
    <w:rsid w:val="00C3424D"/>
    <w:rsid w:val="00C347DD"/>
    <w:rsid w:val="00C35A84"/>
    <w:rsid w:val="00C40E45"/>
    <w:rsid w:val="00C466FE"/>
    <w:rsid w:val="00C4686F"/>
    <w:rsid w:val="00C46E2E"/>
    <w:rsid w:val="00C470DB"/>
    <w:rsid w:val="00C50240"/>
    <w:rsid w:val="00C50281"/>
    <w:rsid w:val="00C5207C"/>
    <w:rsid w:val="00C526D6"/>
    <w:rsid w:val="00C54A68"/>
    <w:rsid w:val="00C56D72"/>
    <w:rsid w:val="00C62BA3"/>
    <w:rsid w:val="00C65364"/>
    <w:rsid w:val="00C668D4"/>
    <w:rsid w:val="00C67ADA"/>
    <w:rsid w:val="00C67F1B"/>
    <w:rsid w:val="00C70027"/>
    <w:rsid w:val="00C725F0"/>
    <w:rsid w:val="00C736B2"/>
    <w:rsid w:val="00C77B8D"/>
    <w:rsid w:val="00C8123B"/>
    <w:rsid w:val="00C827EC"/>
    <w:rsid w:val="00C836F1"/>
    <w:rsid w:val="00C863C5"/>
    <w:rsid w:val="00C87329"/>
    <w:rsid w:val="00C874B2"/>
    <w:rsid w:val="00C87644"/>
    <w:rsid w:val="00C90B62"/>
    <w:rsid w:val="00C9138F"/>
    <w:rsid w:val="00C913E5"/>
    <w:rsid w:val="00C916E6"/>
    <w:rsid w:val="00C91828"/>
    <w:rsid w:val="00C93CAB"/>
    <w:rsid w:val="00C95607"/>
    <w:rsid w:val="00C96BE6"/>
    <w:rsid w:val="00C975B0"/>
    <w:rsid w:val="00CA48B9"/>
    <w:rsid w:val="00CA53C5"/>
    <w:rsid w:val="00CA5BD8"/>
    <w:rsid w:val="00CB2489"/>
    <w:rsid w:val="00CB40E0"/>
    <w:rsid w:val="00CB53EF"/>
    <w:rsid w:val="00CB6327"/>
    <w:rsid w:val="00CC043B"/>
    <w:rsid w:val="00CC2FCA"/>
    <w:rsid w:val="00CC39B6"/>
    <w:rsid w:val="00CC657E"/>
    <w:rsid w:val="00CD0A6E"/>
    <w:rsid w:val="00CD1F75"/>
    <w:rsid w:val="00CD495D"/>
    <w:rsid w:val="00CE0906"/>
    <w:rsid w:val="00CE43D4"/>
    <w:rsid w:val="00CE4820"/>
    <w:rsid w:val="00CE531C"/>
    <w:rsid w:val="00CE600A"/>
    <w:rsid w:val="00CF18B3"/>
    <w:rsid w:val="00CF2064"/>
    <w:rsid w:val="00CF31BA"/>
    <w:rsid w:val="00CF4C58"/>
    <w:rsid w:val="00CF5995"/>
    <w:rsid w:val="00CF5DE0"/>
    <w:rsid w:val="00CF6C1B"/>
    <w:rsid w:val="00CF7F62"/>
    <w:rsid w:val="00D02668"/>
    <w:rsid w:val="00D03C1B"/>
    <w:rsid w:val="00D04295"/>
    <w:rsid w:val="00D07FBB"/>
    <w:rsid w:val="00D11CDC"/>
    <w:rsid w:val="00D14A67"/>
    <w:rsid w:val="00D16263"/>
    <w:rsid w:val="00D16FA3"/>
    <w:rsid w:val="00D20DF0"/>
    <w:rsid w:val="00D2483A"/>
    <w:rsid w:val="00D25592"/>
    <w:rsid w:val="00D25B85"/>
    <w:rsid w:val="00D26CC4"/>
    <w:rsid w:val="00D30577"/>
    <w:rsid w:val="00D32C0D"/>
    <w:rsid w:val="00D33093"/>
    <w:rsid w:val="00D351E8"/>
    <w:rsid w:val="00D42D8F"/>
    <w:rsid w:val="00D437B2"/>
    <w:rsid w:val="00D44E56"/>
    <w:rsid w:val="00D46A71"/>
    <w:rsid w:val="00D528FD"/>
    <w:rsid w:val="00D52C84"/>
    <w:rsid w:val="00D55546"/>
    <w:rsid w:val="00D56567"/>
    <w:rsid w:val="00D6156D"/>
    <w:rsid w:val="00D62462"/>
    <w:rsid w:val="00D674A7"/>
    <w:rsid w:val="00D73160"/>
    <w:rsid w:val="00D73674"/>
    <w:rsid w:val="00D766CF"/>
    <w:rsid w:val="00D76B88"/>
    <w:rsid w:val="00D76E6B"/>
    <w:rsid w:val="00D76ED0"/>
    <w:rsid w:val="00D776D7"/>
    <w:rsid w:val="00D81AE6"/>
    <w:rsid w:val="00D81C59"/>
    <w:rsid w:val="00D84B5E"/>
    <w:rsid w:val="00D90E82"/>
    <w:rsid w:val="00D9174C"/>
    <w:rsid w:val="00D91C10"/>
    <w:rsid w:val="00D927A6"/>
    <w:rsid w:val="00D93B38"/>
    <w:rsid w:val="00D93E3A"/>
    <w:rsid w:val="00D963CD"/>
    <w:rsid w:val="00D96434"/>
    <w:rsid w:val="00D96E94"/>
    <w:rsid w:val="00D97390"/>
    <w:rsid w:val="00DA194F"/>
    <w:rsid w:val="00DA4A99"/>
    <w:rsid w:val="00DA60E3"/>
    <w:rsid w:val="00DA641C"/>
    <w:rsid w:val="00DA75D5"/>
    <w:rsid w:val="00DB0031"/>
    <w:rsid w:val="00DB4920"/>
    <w:rsid w:val="00DB5051"/>
    <w:rsid w:val="00DB5BCD"/>
    <w:rsid w:val="00DB7072"/>
    <w:rsid w:val="00DC1E16"/>
    <w:rsid w:val="00DC2793"/>
    <w:rsid w:val="00DC2EB0"/>
    <w:rsid w:val="00DC2FD1"/>
    <w:rsid w:val="00DC39FC"/>
    <w:rsid w:val="00DC70DC"/>
    <w:rsid w:val="00DD0286"/>
    <w:rsid w:val="00DD0462"/>
    <w:rsid w:val="00DD5D85"/>
    <w:rsid w:val="00DE354B"/>
    <w:rsid w:val="00DE44FB"/>
    <w:rsid w:val="00DE4E71"/>
    <w:rsid w:val="00DF0263"/>
    <w:rsid w:val="00DF1BB4"/>
    <w:rsid w:val="00DF1F5F"/>
    <w:rsid w:val="00DF30FE"/>
    <w:rsid w:val="00DF3276"/>
    <w:rsid w:val="00DF3BA6"/>
    <w:rsid w:val="00DF3F1F"/>
    <w:rsid w:val="00DF5AE6"/>
    <w:rsid w:val="00E00BEB"/>
    <w:rsid w:val="00E01BFE"/>
    <w:rsid w:val="00E055C3"/>
    <w:rsid w:val="00E0575A"/>
    <w:rsid w:val="00E126CD"/>
    <w:rsid w:val="00E12873"/>
    <w:rsid w:val="00E12ABD"/>
    <w:rsid w:val="00E1457C"/>
    <w:rsid w:val="00E165F5"/>
    <w:rsid w:val="00E20694"/>
    <w:rsid w:val="00E277E9"/>
    <w:rsid w:val="00E279F9"/>
    <w:rsid w:val="00E31352"/>
    <w:rsid w:val="00E32202"/>
    <w:rsid w:val="00E33AE6"/>
    <w:rsid w:val="00E3471A"/>
    <w:rsid w:val="00E34A7E"/>
    <w:rsid w:val="00E36D6B"/>
    <w:rsid w:val="00E4082F"/>
    <w:rsid w:val="00E40F11"/>
    <w:rsid w:val="00E4215E"/>
    <w:rsid w:val="00E42A13"/>
    <w:rsid w:val="00E4730C"/>
    <w:rsid w:val="00E47C6A"/>
    <w:rsid w:val="00E50932"/>
    <w:rsid w:val="00E51264"/>
    <w:rsid w:val="00E52370"/>
    <w:rsid w:val="00E52F26"/>
    <w:rsid w:val="00E546EC"/>
    <w:rsid w:val="00E549A8"/>
    <w:rsid w:val="00E54B4F"/>
    <w:rsid w:val="00E562F9"/>
    <w:rsid w:val="00E574F2"/>
    <w:rsid w:val="00E61754"/>
    <w:rsid w:val="00E66AC5"/>
    <w:rsid w:val="00E66BE4"/>
    <w:rsid w:val="00E72CF4"/>
    <w:rsid w:val="00E7411B"/>
    <w:rsid w:val="00E75CF3"/>
    <w:rsid w:val="00E76014"/>
    <w:rsid w:val="00E76D2F"/>
    <w:rsid w:val="00E82D34"/>
    <w:rsid w:val="00E83D95"/>
    <w:rsid w:val="00E86A9B"/>
    <w:rsid w:val="00E91598"/>
    <w:rsid w:val="00E918D5"/>
    <w:rsid w:val="00E91B92"/>
    <w:rsid w:val="00E93991"/>
    <w:rsid w:val="00E9561F"/>
    <w:rsid w:val="00E95637"/>
    <w:rsid w:val="00E961EF"/>
    <w:rsid w:val="00E96C1F"/>
    <w:rsid w:val="00E972F2"/>
    <w:rsid w:val="00EA0A36"/>
    <w:rsid w:val="00EA203C"/>
    <w:rsid w:val="00EA44DF"/>
    <w:rsid w:val="00EB1392"/>
    <w:rsid w:val="00EB18CD"/>
    <w:rsid w:val="00EB470A"/>
    <w:rsid w:val="00EB52F7"/>
    <w:rsid w:val="00EB64FB"/>
    <w:rsid w:val="00EB65BE"/>
    <w:rsid w:val="00EB7EC6"/>
    <w:rsid w:val="00EC0B8E"/>
    <w:rsid w:val="00EC1842"/>
    <w:rsid w:val="00EC43A5"/>
    <w:rsid w:val="00EC4E1A"/>
    <w:rsid w:val="00EC77A3"/>
    <w:rsid w:val="00ED0F80"/>
    <w:rsid w:val="00ED0FBD"/>
    <w:rsid w:val="00ED5B42"/>
    <w:rsid w:val="00ED6037"/>
    <w:rsid w:val="00ED7F42"/>
    <w:rsid w:val="00EE173D"/>
    <w:rsid w:val="00EE2BD4"/>
    <w:rsid w:val="00EE42B2"/>
    <w:rsid w:val="00EE4E3F"/>
    <w:rsid w:val="00EF1639"/>
    <w:rsid w:val="00EF20A7"/>
    <w:rsid w:val="00EF4EA8"/>
    <w:rsid w:val="00EF55FB"/>
    <w:rsid w:val="00F00031"/>
    <w:rsid w:val="00F0222F"/>
    <w:rsid w:val="00F02773"/>
    <w:rsid w:val="00F109F4"/>
    <w:rsid w:val="00F13841"/>
    <w:rsid w:val="00F145E9"/>
    <w:rsid w:val="00F20833"/>
    <w:rsid w:val="00F2161A"/>
    <w:rsid w:val="00F22E5B"/>
    <w:rsid w:val="00F23839"/>
    <w:rsid w:val="00F23B9B"/>
    <w:rsid w:val="00F2633C"/>
    <w:rsid w:val="00F27E9D"/>
    <w:rsid w:val="00F30257"/>
    <w:rsid w:val="00F30514"/>
    <w:rsid w:val="00F356CB"/>
    <w:rsid w:val="00F35CDF"/>
    <w:rsid w:val="00F4776A"/>
    <w:rsid w:val="00F501DF"/>
    <w:rsid w:val="00F549A4"/>
    <w:rsid w:val="00F55A96"/>
    <w:rsid w:val="00F57898"/>
    <w:rsid w:val="00F57C2C"/>
    <w:rsid w:val="00F62409"/>
    <w:rsid w:val="00F62DB0"/>
    <w:rsid w:val="00F63382"/>
    <w:rsid w:val="00F6394E"/>
    <w:rsid w:val="00F7011B"/>
    <w:rsid w:val="00F7679A"/>
    <w:rsid w:val="00F76FA5"/>
    <w:rsid w:val="00F859BD"/>
    <w:rsid w:val="00F90712"/>
    <w:rsid w:val="00F93162"/>
    <w:rsid w:val="00F939C0"/>
    <w:rsid w:val="00F97578"/>
    <w:rsid w:val="00F97E68"/>
    <w:rsid w:val="00FA2A40"/>
    <w:rsid w:val="00FA4A0D"/>
    <w:rsid w:val="00FA547B"/>
    <w:rsid w:val="00FA60DE"/>
    <w:rsid w:val="00FB066B"/>
    <w:rsid w:val="00FB12D1"/>
    <w:rsid w:val="00FB1F7B"/>
    <w:rsid w:val="00FB1FC9"/>
    <w:rsid w:val="00FB272C"/>
    <w:rsid w:val="00FB3755"/>
    <w:rsid w:val="00FB3C29"/>
    <w:rsid w:val="00FB4956"/>
    <w:rsid w:val="00FB5C96"/>
    <w:rsid w:val="00FB7092"/>
    <w:rsid w:val="00FC66E1"/>
    <w:rsid w:val="00FD0E97"/>
    <w:rsid w:val="00FD1AFE"/>
    <w:rsid w:val="00FD516D"/>
    <w:rsid w:val="00FE15BA"/>
    <w:rsid w:val="00FE2857"/>
    <w:rsid w:val="00FE28B0"/>
    <w:rsid w:val="00FE42EB"/>
    <w:rsid w:val="00FE4452"/>
    <w:rsid w:val="00FE4641"/>
    <w:rsid w:val="00FF014C"/>
    <w:rsid w:val="00FF6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27E353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ACD"/>
    <w:rPr>
      <w:rFonts w:ascii="Roman 10cpi" w:hAnsi="Roman 10cpi"/>
      <w:lang w:val="es-ES_tradnl" w:eastAsia="es-ES"/>
    </w:rPr>
  </w:style>
  <w:style w:type="paragraph" w:styleId="Ttulo1">
    <w:name w:val="heading 1"/>
    <w:basedOn w:val="Normal"/>
    <w:next w:val="Normal"/>
    <w:qFormat/>
    <w:rsid w:val="004C3887"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rsid w:val="004C3887"/>
    <w:pPr>
      <w:keepNext/>
      <w:jc w:val="both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rsid w:val="004C3887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4C3887"/>
    <w:pPr>
      <w:keepNext/>
      <w:jc w:val="center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rsid w:val="004C3887"/>
    <w:pPr>
      <w:keepNext/>
      <w:outlineLvl w:val="4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C388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C3887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rsid w:val="004C3887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semiHidden/>
    <w:rsid w:val="004C3887"/>
    <w:pPr>
      <w:ind w:left="960"/>
      <w:jc w:val="both"/>
    </w:pPr>
  </w:style>
  <w:style w:type="paragraph" w:styleId="Textoindependiente">
    <w:name w:val="Body Text"/>
    <w:basedOn w:val="Normal"/>
    <w:semiHidden/>
    <w:rsid w:val="004C3887"/>
    <w:pPr>
      <w:jc w:val="both"/>
    </w:pPr>
  </w:style>
  <w:style w:type="paragraph" w:styleId="Sangra2detindependiente">
    <w:name w:val="Body Text Indent 2"/>
    <w:basedOn w:val="Normal"/>
    <w:semiHidden/>
    <w:rsid w:val="004C3887"/>
    <w:pPr>
      <w:ind w:left="2832" w:hanging="2832"/>
      <w:jc w:val="both"/>
    </w:pPr>
  </w:style>
  <w:style w:type="character" w:styleId="Nmerodepgina">
    <w:name w:val="page number"/>
    <w:basedOn w:val="Fuentedeprrafopredeter"/>
    <w:rsid w:val="004C3887"/>
  </w:style>
  <w:style w:type="paragraph" w:styleId="Prrafodelista">
    <w:name w:val="List Paragraph"/>
    <w:basedOn w:val="Normal"/>
    <w:uiPriority w:val="34"/>
    <w:qFormat/>
    <w:rsid w:val="00C863C5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83944"/>
    <w:rPr>
      <w:rFonts w:ascii="Roman 10cpi" w:hAnsi="Roman 10cpi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693554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A4A9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A4A99"/>
    <w:rPr>
      <w:rFonts w:ascii="Roman 10cpi" w:hAnsi="Roman 10cpi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96B3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96B3B"/>
    <w:rPr>
      <w:rFonts w:ascii="Roman 10cpi" w:hAnsi="Roman 10cpi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59"/>
    <w:rsid w:val="009A06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erte">
    <w:name w:val="Strong"/>
    <w:basedOn w:val="Fuentedeprrafopredeter"/>
    <w:uiPriority w:val="22"/>
    <w:qFormat/>
    <w:rsid w:val="0015182F"/>
    <w:rPr>
      <w:b/>
      <w:bCs/>
    </w:rPr>
  </w:style>
  <w:style w:type="paragraph" w:styleId="NormalWeb">
    <w:name w:val="Normal (Web)"/>
    <w:basedOn w:val="Normal"/>
    <w:uiPriority w:val="99"/>
    <w:unhideWhenUsed/>
    <w:rsid w:val="0015182F"/>
    <w:pPr>
      <w:spacing w:before="225" w:after="225"/>
    </w:pPr>
    <w:rPr>
      <w:rFonts w:ascii="Times New Roman" w:hAnsi="Times New Roman"/>
      <w:sz w:val="24"/>
      <w:szCs w:val="24"/>
      <w:lang w:val="es-CO" w:eastAsia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F3686"/>
    <w:rPr>
      <w:rFonts w:ascii="Roman 10cpi" w:hAnsi="Roman 10cpi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0A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0A6A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7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s%20documentos\arch.%20recup%20Unid.%20D\PATTY\RESOLUCIONES%20200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27C4A-CD71-4D64-A07C-6D021967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RESOLUCIONES 2000</Template>
  <TotalTime>61</TotalTime>
  <Pages>2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SOCIEDAD DE ACUEDUCTOS Y ALCANATARILLADOS</vt:lpstr>
    </vt:vector>
  </TitlesOfParts>
  <Company>----------------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SOCIEDAD DE ACUEDUCTOS Y ALCANATARILLADOS</dc:title>
  <dc:creator>Aguas del Huila</dc:creator>
  <cp:lastModifiedBy>Ana lucía lucia muñoz</cp:lastModifiedBy>
  <cp:revision>25</cp:revision>
  <cp:lastPrinted>2025-10-29T20:25:00Z</cp:lastPrinted>
  <dcterms:created xsi:type="dcterms:W3CDTF">2013-05-07T14:07:00Z</dcterms:created>
  <dcterms:modified xsi:type="dcterms:W3CDTF">2026-07-01T20:56:00Z</dcterms:modified>
</cp:coreProperties>
</file>